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4BB" w:rsidRDefault="00124682" w:rsidP="00534CC7">
      <w:pPr>
        <w:pStyle w:val="Normal-Bib"/>
      </w:pPr>
      <w:r>
        <w:t>It's fun to be with you this morning.  It's awesome, thank you, we've been praying—for those of you who came forward this morning and prayed over</w:t>
      </w:r>
      <w:r w:rsidR="00A456DA">
        <w:t>—just unbelievable just to watch you minister</w:t>
      </w:r>
      <w:r w:rsidR="00A029B5">
        <w:t>ing</w:t>
      </w:r>
      <w:r w:rsidR="00A456DA">
        <w:t xml:space="preserve"> to each other.  That's what we're about here at Calvary.</w:t>
      </w:r>
    </w:p>
    <w:p w:rsidR="00511619" w:rsidRDefault="0075368F" w:rsidP="00534CC7">
      <w:pPr>
        <w:pStyle w:val="Normal-Bib"/>
      </w:pPr>
      <w:r>
        <w:rPr>
          <w:noProof/>
        </w:rPr>
        <mc:AlternateContent>
          <mc:Choice Requires="wpg">
            <w:drawing>
              <wp:anchor distT="0" distB="0" distL="114300" distR="114300" simplePos="0" relativeHeight="251727872" behindDoc="0" locked="0" layoutInCell="1" allowOverlap="1">
                <wp:simplePos x="0" y="0"/>
                <wp:positionH relativeFrom="margin">
                  <wp:align>right</wp:align>
                </wp:positionH>
                <wp:positionV relativeFrom="paragraph">
                  <wp:posOffset>314764</wp:posOffset>
                </wp:positionV>
                <wp:extent cx="1791335" cy="1723390"/>
                <wp:effectExtent l="0" t="0" r="18415" b="10160"/>
                <wp:wrapSquare wrapText="bothSides"/>
                <wp:docPr id="30" name="Group 30"/>
                <wp:cNvGraphicFramePr/>
                <a:graphic xmlns:a="http://schemas.openxmlformats.org/drawingml/2006/main">
                  <a:graphicData uri="http://schemas.microsoft.com/office/word/2010/wordprocessingGroup">
                    <wpg:wgp>
                      <wpg:cNvGrpSpPr/>
                      <wpg:grpSpPr>
                        <a:xfrm>
                          <a:off x="0" y="0"/>
                          <a:ext cx="1791335" cy="1723390"/>
                          <a:chOff x="0" y="0"/>
                          <a:chExt cx="1791335" cy="1723390"/>
                        </a:xfrm>
                      </wpg:grpSpPr>
                      <pic:pic xmlns:pic="http://schemas.openxmlformats.org/drawingml/2006/picture">
                        <pic:nvPicPr>
                          <pic:cNvPr id="29" name="Picture 29"/>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791335" cy="141224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0" y="1470660"/>
                            <a:ext cx="1791335" cy="252730"/>
                          </a:xfrm>
                          <a:prstGeom prst="rect">
                            <a:avLst/>
                          </a:prstGeom>
                          <a:noFill/>
                          <a:ln>
                            <a:noFill/>
                          </a:ln>
                          <a:effectLst/>
                        </wps:spPr>
                        <wps:txbx>
                          <w:txbxContent>
                            <w:p w:rsidR="000C1654" w:rsidRPr="0075368F" w:rsidRDefault="0075368F" w:rsidP="0075368F">
                              <w:pPr>
                                <w:pStyle w:val="Caption"/>
                                <w:pBdr>
                                  <w:bottom w:val="single" w:sz="4" w:space="1" w:color="auto"/>
                                </w:pBdr>
                                <w:jc w:val="center"/>
                                <w:rPr>
                                  <w:rFonts w:ascii="Times New Roman" w:hAnsi="Times New Roman"/>
                                  <w:i/>
                                  <w:sz w:val="24"/>
                                </w:rPr>
                              </w:pPr>
                              <w:r>
                                <w:rPr>
                                  <w:i/>
                                </w:rPr>
                                <w:t>"</w:t>
                              </w:r>
                              <w:r w:rsidR="000C1654" w:rsidRPr="0075368F">
                                <w:rPr>
                                  <w:i/>
                                </w:rPr>
                                <w:t>as soon as we got onto the Turnpike traffic was at a standstill</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7" name="Text Box 2"/>
                        <wps:cNvSpPr txBox="1">
                          <a:spLocks noChangeArrowheads="1"/>
                        </wps:cNvSpPr>
                        <wps:spPr bwMode="auto">
                          <a:xfrm>
                            <a:off x="509954" y="87923"/>
                            <a:ext cx="1270635" cy="323850"/>
                          </a:xfrm>
                          <a:prstGeom prst="rect">
                            <a:avLst/>
                          </a:prstGeom>
                          <a:noFill/>
                          <a:ln w="9525">
                            <a:noFill/>
                            <a:miter lim="800000"/>
                            <a:headEnd/>
                            <a:tailEnd/>
                          </a:ln>
                        </wps:spPr>
                        <wps:txbx>
                          <w:txbxContent>
                            <w:p w:rsidR="0075368F" w:rsidRPr="0075368F" w:rsidRDefault="0075368F">
                              <w:pPr>
                                <w:rPr>
                                  <w:rFonts w:ascii="Fugaz One" w:hAnsi="Fugaz One"/>
                                </w:rPr>
                              </w:pPr>
                              <w:r w:rsidRPr="0075368F">
                                <w:rPr>
                                  <w:rFonts w:ascii="Fugaz One" w:hAnsi="Fugaz One"/>
                                  <w:color w:val="FFFF00"/>
                                </w:rPr>
                                <w:t>PA TURNPIKE</w:t>
                              </w:r>
                            </w:p>
                          </w:txbxContent>
                        </wps:txbx>
                        <wps:bodyPr rot="0" vert="horz" wrap="square" lIns="91440" tIns="45720" rIns="91440" bIns="45720" anchor="t" anchorCtr="0">
                          <a:spAutoFit/>
                        </wps:bodyPr>
                      </wps:wsp>
                    </wpg:wgp>
                  </a:graphicData>
                </a:graphic>
              </wp:anchor>
            </w:drawing>
          </mc:Choice>
          <mc:Fallback>
            <w:pict>
              <v:group id="Group 30" o:spid="_x0000_s1026" style="position:absolute;margin-left:89.85pt;margin-top:24.8pt;width:141.05pt;height:135.7pt;z-index:251727872;mso-position-horizontal:right;mso-position-horizontal-relative:margin" coordsize="17913,17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7913;height:1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ZMTGAAAA2wAAAA8AAABkcnMvZG93bnJldi54bWxEj0FrwkAUhO9C/8PyCl6kbsxB2+gqVSm1&#10;9lTbgsdH9pmEZt+G3U2M/fXdguBxmJlvmMWqN7XoyPnKsoLJOAFBnFtdcaHg6/Pl4RGED8gaa8uk&#10;4EIeVsu7wQIzbc/8Qd0hFCJC2GeooAyhyaT0eUkG/dg2xNE7WWcwROkKqR2eI9zUMk2SqTRYcVwo&#10;saFNSfnPoTUK3ked253a7/b32M7S1/XsbbtfN0oN7/vnOYhAfbiFr+2dVpA+wf+X+AP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9kxMYAAADbAAAADwAAAAAAAAAAAAAA&#10;AACfAgAAZHJzL2Rvd25yZXYueG1sUEsFBgAAAAAEAAQA9wAAAJIDA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top:14706;width:17913;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zzr8A&#10;AADaAAAADwAAAGRycy9kb3ducmV2LnhtbERPS4vCMBC+C/sfwix4kTWtB3FrY5FFYfHm4+JtaMa2&#10;2ExKk227/fVGEDwNH99z0mwwteiodZVlBfE8AkGcW11xoeBy3n+tQDiPrLG2TAr+yUG2+ZikmGjb&#10;85G6ky9ECGGXoILS+yaR0uUlGXRz2xAH7mZbgz7AtpC6xT6Em1ouomgpDVYcGkps6Kek/H76MwqW&#10;w66ZHb5p0Y953fF1jGNPsVLTz2G7BuFp8G/xy/2rw3x4vvK8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7POvwAAANoAAAAPAAAAAAAAAAAAAAAAAJgCAABkcnMvZG93bnJl&#10;di54bWxQSwUGAAAAAAQABAD1AAAAhAMAAAAA&#10;" filled="f" stroked="f">
                  <v:textbox style="mso-fit-shape-to-text:t" inset="0,0,0,0">
                    <w:txbxContent>
                      <w:p w:rsidR="000C1654" w:rsidRPr="0075368F" w:rsidRDefault="0075368F" w:rsidP="0075368F">
                        <w:pPr>
                          <w:pStyle w:val="Caption"/>
                          <w:pBdr>
                            <w:bottom w:val="single" w:sz="4" w:space="1" w:color="auto"/>
                          </w:pBdr>
                          <w:jc w:val="center"/>
                          <w:rPr>
                            <w:rFonts w:ascii="Times New Roman" w:hAnsi="Times New Roman"/>
                            <w:i/>
                            <w:sz w:val="24"/>
                          </w:rPr>
                        </w:pPr>
                        <w:r>
                          <w:rPr>
                            <w:i/>
                          </w:rPr>
                          <w:t>"</w:t>
                        </w:r>
                        <w:r w:rsidR="000C1654" w:rsidRPr="0075368F">
                          <w:rPr>
                            <w:i/>
                          </w:rPr>
                          <w:t>as soon as we got onto the Turnpike traffic was at a standstill</w:t>
                        </w:r>
                        <w:r>
                          <w:rPr>
                            <w:i/>
                          </w:rPr>
                          <w:t>"</w:t>
                        </w:r>
                      </w:p>
                    </w:txbxContent>
                  </v:textbox>
                </v:shape>
                <v:shape id="Text Box 2" o:spid="_x0000_s1029" type="#_x0000_t202" style="position:absolute;left:5099;top:879;width:1270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75368F" w:rsidRPr="0075368F" w:rsidRDefault="0075368F">
                        <w:pPr>
                          <w:rPr>
                            <w:rFonts w:ascii="Fugaz One" w:hAnsi="Fugaz One"/>
                          </w:rPr>
                        </w:pPr>
                        <w:r w:rsidRPr="0075368F">
                          <w:rPr>
                            <w:rFonts w:ascii="Fugaz One" w:hAnsi="Fugaz One"/>
                            <w:color w:val="FFFF00"/>
                          </w:rPr>
                          <w:t>PA TURNPIKE</w:t>
                        </w:r>
                      </w:p>
                    </w:txbxContent>
                  </v:textbox>
                </v:shape>
                <w10:wrap type="square" anchorx="margin"/>
              </v:group>
            </w:pict>
          </mc:Fallback>
        </mc:AlternateContent>
      </w:r>
      <w:r w:rsidR="00A456DA">
        <w:t>A number of years ago it was a day like today, we were expecting snow and we were invited to some friend's house and we decided to go despite that</w:t>
      </w:r>
      <w:r w:rsidR="00806FE9">
        <w:t>; w</w:t>
      </w:r>
      <w:r w:rsidR="00A456DA">
        <w:t>e figured we were fine</w:t>
      </w:r>
      <w:r w:rsidR="00806FE9">
        <w:t>,</w:t>
      </w:r>
      <w:r w:rsidR="00A456DA">
        <w:t xml:space="preserve"> we have a 4-wheel drive vehicle.  And the day was one of those days that just kept on getting longer and longer because we were having so much fun, we didn't want to leave.</w:t>
      </w:r>
      <w:r w:rsidR="00F55788">
        <w:t xml:space="preserve">  Our kids were having fun with their kids and there was just no rush to get out of there, we knew everything was cool.  So we left their house and when we left their house it was probably a mile or so to the Turnpike entrance to g</w:t>
      </w:r>
      <w:r w:rsidR="00AB674A">
        <w:t>et</w:t>
      </w:r>
      <w:r w:rsidR="00F55788">
        <w:t xml:space="preserve"> on the Turnpike to come</w:t>
      </w:r>
      <w:r w:rsidR="00AB674A">
        <w:t xml:space="preserve"> back to our house.  And we entered onto the Turnpike and as soon as we got onto the Turnpike traffic was at a standstill, and it was one of those moments where you realize this is going to be forever; you could just see as far as you could see vehicles at a standstill.  </w:t>
      </w:r>
    </w:p>
    <w:p w:rsidR="00DD26A6" w:rsidRDefault="00AB674A" w:rsidP="00534CC7">
      <w:pPr>
        <w:pStyle w:val="Normal-Bib"/>
      </w:pPr>
      <w:r>
        <w:t>And</w:t>
      </w:r>
      <w:r w:rsidR="00C541BF">
        <w:t xml:space="preserve"> real quick I realized that the one thing I do in my vehicles, I always have a blanket or a sleeping bag in the back, so the kids threw the sleeping bag over them and everyone plugged in their cellphones and sat there and decided to watch movies.  I just kept on sitting there thinking, </w:t>
      </w:r>
      <w:r w:rsidR="00C541BF">
        <w:rPr>
          <w:i/>
        </w:rPr>
        <w:t>Are you kidding me?  I just got on the Turnpike.  I paid to get onto this road</w:t>
      </w:r>
      <w:r w:rsidR="00511619">
        <w:rPr>
          <w:i/>
        </w:rPr>
        <w:t xml:space="preserve"> </w:t>
      </w:r>
      <w:r w:rsidR="00C541BF" w:rsidRPr="00511619">
        <w:rPr>
          <w:rStyle w:val="INAUDIBLEChar"/>
        </w:rPr>
        <w:t>[laughter]</w:t>
      </w:r>
      <w:r w:rsidR="00511619">
        <w:t xml:space="preserve"> </w:t>
      </w:r>
      <w:r w:rsidR="00511619">
        <w:rPr>
          <w:i/>
        </w:rPr>
        <w:t>an</w:t>
      </w:r>
      <w:r w:rsidR="00C541BF">
        <w:rPr>
          <w:i/>
        </w:rPr>
        <w:t xml:space="preserve">d the very least they could have done for me was put up a sign there.  </w:t>
      </w:r>
      <w:r w:rsidR="00C541BF" w:rsidRPr="007A2612">
        <w:t>It was clear this didn't just happen</w:t>
      </w:r>
      <w:r w:rsidR="00511619" w:rsidRPr="007A2612">
        <w:t>, t</w:t>
      </w:r>
      <w:r w:rsidR="00C541BF" w:rsidRPr="007A2612">
        <w:t>hey knew but they didn't tell me.</w:t>
      </w:r>
      <w:r w:rsidR="00874F3A" w:rsidRPr="007A2612">
        <w:t xml:space="preserve">  And</w:t>
      </w:r>
      <w:r w:rsidR="00A4055F" w:rsidRPr="007A2612">
        <w:t xml:space="preserve"> </w:t>
      </w:r>
      <w:r w:rsidR="007316B6">
        <w:t xml:space="preserve">I'm just, I just sat there and it grated on me.  Six hours later </w:t>
      </w:r>
      <w:r w:rsidR="007316B6" w:rsidRPr="00950481">
        <w:rPr>
          <w:rStyle w:val="INAUDIBLEChar"/>
        </w:rPr>
        <w:t>[audience groans]</w:t>
      </w:r>
      <w:r w:rsidR="007316B6">
        <w:t xml:space="preserve"> all of a sudden we see lights popping on in the cars and we're like, "Woo hoo!"  Every one's starting up their engine and I went to turn on my engine and my battery my dead.  That battery was not good enough for four cellphones for six hours.  </w:t>
      </w:r>
    </w:p>
    <w:p w:rsidR="00A456DA" w:rsidRDefault="007316B6" w:rsidP="00534CC7">
      <w:pPr>
        <w:pStyle w:val="Normal-Bib"/>
      </w:pPr>
      <w:r>
        <w:t xml:space="preserve">Just then, I mean, every vehicle in the world is just buzzing by me and I'm like, </w:t>
      </w:r>
      <w:r>
        <w:rPr>
          <w:i/>
        </w:rPr>
        <w:t>Oh, no, what do I do?</w:t>
      </w:r>
      <w:r>
        <w:t xml:space="preserve">  I'm</w:t>
      </w:r>
      <w:r w:rsidR="000B6533">
        <w:t xml:space="preserve"> like saying to my wife, "You jump into the driver's seat, I'm gonna get out and push it."  But I'm trying to figure out how/when to get out because these tractor trailers are blowing by me at full speed.  We get over to the side of the road, I called AAA and they tell me they're not able to get onto the Turnpike because there's a huge accident.  I'm like, "Yeah, you're able to get on it, it's moving now."  They're like, "No, we're not."  And another two hours later they come and</w:t>
      </w:r>
      <w:r w:rsidR="002D0D14">
        <w:t xml:space="preserve"> get me going.  I wish.  I wish w</w:t>
      </w:r>
      <w:r w:rsidR="000B6533">
        <w:t>hen I drove through that meter there had been a sign that said, "Traffic at a standstill.  Do not enter."  Could someone have not been kind enough to warn me?  It would have saved me so much.  You feel my pain, don't ya?</w:t>
      </w:r>
    </w:p>
    <w:p w:rsidR="00241E2D" w:rsidRDefault="004D00DB" w:rsidP="00534CC7">
      <w:pPr>
        <w:pStyle w:val="Normal-Bib"/>
      </w:pPr>
      <w:r>
        <w:rPr>
          <w:noProof/>
        </w:rPr>
        <mc:AlternateContent>
          <mc:Choice Requires="wpg">
            <w:drawing>
              <wp:anchor distT="0" distB="0" distL="114300" distR="114300" simplePos="0" relativeHeight="251730944" behindDoc="0" locked="0" layoutInCell="1" allowOverlap="1">
                <wp:simplePos x="0" y="0"/>
                <wp:positionH relativeFrom="column">
                  <wp:posOffset>-17585</wp:posOffset>
                </wp:positionH>
                <wp:positionV relativeFrom="paragraph">
                  <wp:posOffset>1660134</wp:posOffset>
                </wp:positionV>
                <wp:extent cx="6415650" cy="687314"/>
                <wp:effectExtent l="19050" t="0" r="4445" b="0"/>
                <wp:wrapNone/>
                <wp:docPr id="293" name="Group 293"/>
                <wp:cNvGraphicFramePr/>
                <a:graphic xmlns:a="http://schemas.openxmlformats.org/drawingml/2006/main">
                  <a:graphicData uri="http://schemas.microsoft.com/office/word/2010/wordprocessingGroup">
                    <wpg:wgp>
                      <wpg:cNvGrpSpPr/>
                      <wpg:grpSpPr>
                        <a:xfrm>
                          <a:off x="0" y="0"/>
                          <a:ext cx="6415650" cy="687314"/>
                          <a:chOff x="0" y="0"/>
                          <a:chExt cx="6415650" cy="687314"/>
                        </a:xfrm>
                      </wpg:grpSpPr>
                      <pic:pic xmlns:pic="http://schemas.openxmlformats.org/drawingml/2006/picture">
                        <pic:nvPicPr>
                          <pic:cNvPr id="290" name="Picture 290"/>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111369"/>
                            <a:ext cx="6400165" cy="575945"/>
                          </a:xfrm>
                          <a:prstGeom prst="rect">
                            <a:avLst/>
                          </a:prstGeom>
                          <a:ln>
                            <a:noFill/>
                          </a:ln>
                          <a:effectLst>
                            <a:outerShdw blurRad="12700" dist="38100" dir="16200000" rotWithShape="0">
                              <a:prstClr val="black">
                                <a:alpha val="40000"/>
                              </a:prstClr>
                            </a:outerShdw>
                          </a:effectLst>
                        </pic:spPr>
                      </pic:pic>
                      <wps:wsp>
                        <wps:cNvPr id="31" name="Text Box 2"/>
                        <wps:cNvSpPr txBox="1">
                          <a:spLocks noChangeArrowheads="1"/>
                        </wps:cNvSpPr>
                        <wps:spPr bwMode="auto">
                          <a:xfrm>
                            <a:off x="35170" y="0"/>
                            <a:ext cx="6380480" cy="480695"/>
                          </a:xfrm>
                          <a:prstGeom prst="rect">
                            <a:avLst/>
                          </a:prstGeom>
                          <a:noFill/>
                          <a:ln w="9525">
                            <a:noFill/>
                            <a:miter lim="800000"/>
                            <a:headEnd/>
                            <a:tailEnd/>
                          </a:ln>
                        </wps:spPr>
                        <wps:txbx>
                          <w:txbxContent>
                            <w:p w:rsidR="00E90CAE" w:rsidRDefault="00E90CAE" w:rsidP="00E90CAE">
                              <w:pPr>
                                <w:spacing w:line="204" w:lineRule="auto"/>
                                <w:jc w:val="center"/>
                                <w:rPr>
                                  <w:rFonts w:ascii="Fugaz One" w:hAnsi="Fugaz One"/>
                                </w:rPr>
                              </w:pPr>
                              <w:r w:rsidRPr="00E90CAE">
                                <w:rPr>
                                  <w:rFonts w:ascii="Fugaz One" w:hAnsi="Fugaz One"/>
                                </w:rPr>
                                <w:t xml:space="preserve">JESUS WANTS YOU TO KNOW THERE'S A REAL PLACE CALLED HELL </w:t>
                              </w:r>
                            </w:p>
                            <w:p w:rsidR="00E90CAE" w:rsidRPr="00E90CAE" w:rsidRDefault="00E90CAE" w:rsidP="00E90CAE">
                              <w:pPr>
                                <w:spacing w:line="204" w:lineRule="auto"/>
                                <w:jc w:val="center"/>
                                <w:rPr>
                                  <w:rFonts w:ascii="Fugaz One" w:hAnsi="Fugaz One"/>
                                </w:rPr>
                              </w:pPr>
                              <w:r w:rsidRPr="00E90CAE">
                                <w:rPr>
                                  <w:rFonts w:ascii="Fugaz One" w:hAnsi="Fugaz One"/>
                                </w:rPr>
                                <w:t>AND HE DOESN'T WANT YOU TO GO THERE.</w:t>
                              </w:r>
                            </w:p>
                          </w:txbxContent>
                        </wps:txbx>
                        <wps:bodyPr rot="0" vert="horz" wrap="square" lIns="91440" tIns="45720" rIns="91440" bIns="45720" anchor="t" anchorCtr="0">
                          <a:spAutoFit/>
                        </wps:bodyPr>
                      </wps:wsp>
                    </wpg:wgp>
                  </a:graphicData>
                </a:graphic>
              </wp:anchor>
            </w:drawing>
          </mc:Choice>
          <mc:Fallback>
            <w:pict>
              <v:group id="Group 293" o:spid="_x0000_s1030" style="position:absolute;margin-left:-1.4pt;margin-top:130.7pt;width:505.15pt;height:54.1pt;z-index:251730944" coordsize="64156,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">
                <v:shape id="Picture 290" o:spid="_x0000_s1031" type="#_x0000_t75" style="position:absolute;top:1113;width:64001;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Jey/AAAA3AAAAA8AAABkcnMvZG93bnJldi54bWxET8uKwjAU3Q/4D+EKbgZNVfBRjSKCj61V&#10;XF+ba1tsbkoStfP3k4Xg8nDey3VravEi5yvLCoaDBARxbnXFhYLLedefgfABWWNtmRT8kYf1qvOz&#10;xFTbN5/olYVCxBD2KSooQ2hSKX1ekkE/sA1x5O7WGQwRukJqh+8Ybmo5SpKJNFhxbCixoW1J+SN7&#10;GgXT3+wuD3563Pvr0DXj27y+2qBUr9tuFiACteEr/riPWsFoHufHM/EIyN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wyXsvwAAANwAAAAPAAAAAAAAAAAAAAAAAJ8CAABk&#10;cnMvZG93bnJldi54bWxQSwUGAAAAAAQABAD3AAAAiwMAAAAA&#10;">
                  <v:imagedata r:id="rId11" o:title=""/>
                  <v:shadow on="t" color="black" opacity="26214f" origin=",.5" offset="0,-3pt"/>
                  <v:path arrowok="t"/>
                </v:shape>
                <v:shape id="Text Box 2" o:spid="_x0000_s1032" type="#_x0000_t202" style="position:absolute;left:351;width:63805;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E90CAE" w:rsidRDefault="00E90CAE" w:rsidP="00E90CAE">
                        <w:pPr>
                          <w:spacing w:line="204" w:lineRule="auto"/>
                          <w:jc w:val="center"/>
                          <w:rPr>
                            <w:rFonts w:ascii="Fugaz One" w:hAnsi="Fugaz One"/>
                          </w:rPr>
                        </w:pPr>
                        <w:r w:rsidRPr="00E90CAE">
                          <w:rPr>
                            <w:rFonts w:ascii="Fugaz One" w:hAnsi="Fugaz One"/>
                          </w:rPr>
                          <w:t xml:space="preserve">JESUS WANTS YOU TO KNOW THERE'S A REAL PLACE CALLED HELL </w:t>
                        </w:r>
                      </w:p>
                      <w:p w:rsidR="00E90CAE" w:rsidRPr="00E90CAE" w:rsidRDefault="00E90CAE" w:rsidP="00E90CAE">
                        <w:pPr>
                          <w:spacing w:line="204" w:lineRule="auto"/>
                          <w:jc w:val="center"/>
                          <w:rPr>
                            <w:rFonts w:ascii="Fugaz One" w:hAnsi="Fugaz One"/>
                          </w:rPr>
                        </w:pPr>
                        <w:r w:rsidRPr="00E90CAE">
                          <w:rPr>
                            <w:rFonts w:ascii="Fugaz One" w:hAnsi="Fugaz One"/>
                          </w:rPr>
                          <w:t>AND HE DOESN'T WANT YOU TO GO THERE.</w:t>
                        </w:r>
                      </w:p>
                    </w:txbxContent>
                  </v:textbox>
                </v:shape>
              </v:group>
            </w:pict>
          </mc:Fallback>
        </mc:AlternateContent>
      </w:r>
      <w:r w:rsidR="00241E2D">
        <w:t xml:space="preserve">Two things I see over and over in the book of Matthew that we've been studying that Jesus wants you to know.  I'm just gonna tell you this this morning over and over:  </w:t>
      </w:r>
      <w:r w:rsidR="00241E2D" w:rsidRPr="00E90CAE">
        <w:rPr>
          <w:b/>
        </w:rPr>
        <w:t>Listen to Jesus</w:t>
      </w:r>
      <w:r w:rsidR="00241E2D">
        <w:t>, because unlike the crazy Turnpike Commission, Jesus has warned us.  Jesus wants you to know that Hell is real.  And Jesus wants you to know He doesn't want you</w:t>
      </w:r>
      <w:r w:rsidR="002442D4">
        <w:t xml:space="preserve"> </w:t>
      </w:r>
      <w:r w:rsidR="002442D4" w:rsidRPr="002442D4">
        <w:rPr>
          <w:rStyle w:val="INAUDIBLEChar"/>
        </w:rPr>
        <w:t xml:space="preserve">[he points </w:t>
      </w:r>
      <w:r>
        <w:rPr>
          <w:rStyle w:val="INAUDIBLEChar"/>
        </w:rPr>
        <w:t>straight ahead</w:t>
      </w:r>
      <w:r w:rsidR="002442D4" w:rsidRPr="002442D4">
        <w:rPr>
          <w:rStyle w:val="INAUDIBLEChar"/>
        </w:rPr>
        <w:t>]</w:t>
      </w:r>
      <w:r w:rsidR="002442D4">
        <w:t xml:space="preserve"> – He doesn't want you to go there.  In the chapter that we're in this week, we're in Chapter 10, and I'm gonna give you a little background in just a second and come up with sort of a wrap-up phrase</w:t>
      </w:r>
      <w:r w:rsidR="009C7DEA">
        <w:t xml:space="preserve"> that talks about judgment.  It's one that I could have just blown by, but as I began to dig deeper into it I was blown away by how much Jesus over and over and over in the book of Matthew warns about judgment and Hell.  And so I need to tell you what Jesus wants you to know.</w:t>
      </w:r>
    </w:p>
    <w:p w:rsidR="00E90CAE" w:rsidRDefault="00E90CAE" w:rsidP="00534CC7">
      <w:pPr>
        <w:pStyle w:val="Normal-Bib"/>
      </w:pPr>
    </w:p>
    <w:p w:rsidR="009C7DEA" w:rsidRPr="00A85BFC" w:rsidRDefault="009C7DEA" w:rsidP="00C5202A">
      <w:pPr>
        <w:pStyle w:val="Normal-Bib"/>
        <w:spacing w:after="120"/>
        <w:rPr>
          <w:b/>
          <w:szCs w:val="24"/>
        </w:rPr>
      </w:pPr>
      <w:r>
        <w:lastRenderedPageBreak/>
        <w:t xml:space="preserve">There's a little voice that whispers in my head and </w:t>
      </w:r>
      <w:r w:rsidR="00EB390F">
        <w:t xml:space="preserve">it </w:t>
      </w:r>
      <w:r>
        <w:t xml:space="preserve">says, "They don't want to talk about Hell.  </w:t>
      </w:r>
      <w:r w:rsidR="00385362">
        <w:t>It's not a happy subject."  And it</w:t>
      </w:r>
      <w:r w:rsidR="00287297">
        <w:t xml:space="preserve"> </w:t>
      </w:r>
      <w:r w:rsidR="00385362">
        <w:t>was in that moment – all week long it keeps on popping up in my mind:  I wish someone would have told me before I got on the Turnpike.</w:t>
      </w:r>
      <w:r w:rsidR="007341A2" w:rsidRPr="004D00DB">
        <w:t xml:space="preserve"> </w:t>
      </w:r>
      <w:r w:rsidR="00454236" w:rsidRPr="004D00DB">
        <w:t xml:space="preserve"> Jesus wants you to know there's a real place called Hell and He doesn't want you to go there.</w:t>
      </w:r>
      <w:r w:rsidR="007D5D22" w:rsidRPr="00016CFD">
        <w:t xml:space="preserve"> </w:t>
      </w:r>
    </w:p>
    <w:p w:rsidR="00A85BFC" w:rsidRDefault="00A85BFC" w:rsidP="00C5202A">
      <w:pPr>
        <w:pStyle w:val="Normal-Bib"/>
        <w:spacing w:after="120"/>
      </w:pPr>
      <w:r>
        <w:t>Let me rewind the tape.  Let me take you back to the beginning of the book of Matthew.  You see Jesus leave Heaven and come into the world through a virgin birth.  You see Him announced as God with us.  You see Him announcing that He is here to come as the King to deal with the evil in the world around us.  He begins His ministry and we have looked at miraculous stories of how He invades a life and changes a life in miraculous ways.  People are standing back blown away, and now the crowds are pressing in because they see who He is, they see His power, they see what He can do, and they're wanting more.  At the end of Chapter 9 of the book of Matthew, Jesus tells those around Him pray that God would send workers into</w:t>
      </w:r>
      <w:r w:rsidR="00A15406">
        <w:t xml:space="preserve"> His harvest; like, there needs to be all of us, all hands on deck</w:t>
      </w:r>
      <w:r w:rsidR="00A766C7">
        <w:t>.  In fact,</w:t>
      </w:r>
      <w:r w:rsidR="00A15406">
        <w:t xml:space="preserve"> you might even ask, "What do you need workers for?  Just to make people's lives a little bit better?  Make them a little healthier?  Make them a little happier?  Make them a little wealthier?</w:t>
      </w:r>
      <w:r w:rsidR="00A766C7">
        <w:t>"</w:t>
      </w:r>
      <w:r w:rsidR="00A15406">
        <w:t xml:space="preserve">  And I'm going to suggest to you today, Jesus knows that Hell is real and He doesn't want anyone to go there.</w:t>
      </w:r>
    </w:p>
    <w:p w:rsidR="0076081A" w:rsidRDefault="0090542B" w:rsidP="00C5202A">
      <w:pPr>
        <w:pStyle w:val="Normal-Bib"/>
        <w:spacing w:after="120"/>
      </w:pPr>
      <w:r>
        <w:t xml:space="preserve">And He needs to invite everyone in to the work.  And as soon as He prays that prayer, at the beginning of Chapter 10 the prayer is answered and Jesus goes and He chooses twelve disciples.  The word </w:t>
      </w:r>
      <w:r w:rsidRPr="009E3A1D">
        <w:rPr>
          <w:i/>
        </w:rPr>
        <w:t>disciple</w:t>
      </w:r>
      <w:r>
        <w:t xml:space="preserve"> in the Bible</w:t>
      </w:r>
      <w:r w:rsidR="009E3A1D">
        <w:t xml:space="preserve"> –</w:t>
      </w:r>
      <w:r>
        <w:t xml:space="preserve"> "learner"</w:t>
      </w:r>
      <w:r w:rsidR="009E3A1D">
        <w:t xml:space="preserve"> or "follower."  These twelve, He calls them apostles, these are ones who saw Jesus, saw His ministry.  These are ones who the Spirit chose.  These are the ones that God would work through.  The word </w:t>
      </w:r>
      <w:r w:rsidR="009E3A1D" w:rsidRPr="009E3A1D">
        <w:rPr>
          <w:i/>
        </w:rPr>
        <w:t>apostle</w:t>
      </w:r>
      <w:r w:rsidR="009E3A1D">
        <w:t xml:space="preserve"> means "representative</w:t>
      </w:r>
      <w:r w:rsidR="00447E94">
        <w:t>,</w:t>
      </w:r>
      <w:r w:rsidR="009E3A1D">
        <w:t>"</w:t>
      </w:r>
      <w:r w:rsidR="00447E94">
        <w:t xml:space="preserve"> someone representing Jesus, stepping in on His behalf.  </w:t>
      </w:r>
      <w:r w:rsidR="00F10085">
        <w:t>And s</w:t>
      </w:r>
      <w:r w:rsidR="00447E94">
        <w:t>o Jesus gives them an assignment and He tells them, "Hey, listen, I want you to just go out," and He gets really detailed and this is Chapter 10</w:t>
      </w:r>
      <w:r w:rsidR="00F10085">
        <w:t>, h</w:t>
      </w:r>
      <w:r w:rsidR="00447E94">
        <w:t>opefully later on you'll read it.  I'm wanting to blow through this real</w:t>
      </w:r>
      <w:r w:rsidR="00F10085">
        <w:t>ly</w:t>
      </w:r>
      <w:r w:rsidR="00447E94">
        <w:t xml:space="preserve"> quick, but I want to give you the overview.  The beginning of Chapter 10 He says to </w:t>
      </w:r>
      <w:r w:rsidR="00F10085">
        <w:t>these</w:t>
      </w:r>
      <w:r w:rsidR="00447E94">
        <w:t xml:space="preserve"> disciples</w:t>
      </w:r>
      <w:r w:rsidR="004A6702">
        <w:t>, "Hey, listen, I'm going to send you out and I want you to go out there and I want you to help people that are sick.  I want you to help people that are hopeless, people that are hurting, people that need mercy.  I'm giving you the power to go do all of that and go do it now."  And He says, "Listen, you can't go to everyone yet, I want you to go as"—um, our pastors have just shared with us a second ago—</w:t>
      </w:r>
      <w:r w:rsidR="0076081A">
        <w:t xml:space="preserve">"I want you to just go to your backyard, your own neighborhood, to the people like you, to the people around you, to the people that think like you do.  I want you to go to them."  </w:t>
      </w:r>
    </w:p>
    <w:p w:rsidR="00C5202A" w:rsidRDefault="0076081A" w:rsidP="00C5202A">
      <w:pPr>
        <w:pStyle w:val="Normal-Bib"/>
        <w:spacing w:after="120"/>
      </w:pPr>
      <w:r>
        <w:t xml:space="preserve">And then He gives them some instructions.  </w:t>
      </w:r>
      <w:r w:rsidR="00F0000C">
        <w:t>"</w:t>
      </w:r>
      <w:r>
        <w:t>As you go out,</w:t>
      </w:r>
      <w:r w:rsidR="00F0000C">
        <w:t>"</w:t>
      </w:r>
      <w:r>
        <w:t xml:space="preserve"> He says, </w:t>
      </w:r>
      <w:r w:rsidR="00F0000C">
        <w:t>"</w:t>
      </w:r>
      <w:r>
        <w:t>there's going to be some that when you arrive at their home</w:t>
      </w:r>
      <w:r w:rsidR="00F0000C">
        <w:t>"</w:t>
      </w:r>
      <w:r>
        <w:t>—just like our pastors were sharing with us a moment ago—</w:t>
      </w:r>
      <w:r w:rsidR="00F0000C">
        <w:t>"</w:t>
      </w:r>
      <w:r>
        <w:t xml:space="preserve">they're going to receive you and you're </w:t>
      </w:r>
      <w:r w:rsidR="00F0000C">
        <w:t>going to bring to them the peace, the peace of God, the Shalom, that only God can bring that people are longing for, that's going to bring that healing.</w:t>
      </w:r>
      <w:r w:rsidR="00B96EA4">
        <w:t>"</w:t>
      </w:r>
      <w:r w:rsidR="00F0000C">
        <w:t xml:space="preserve">  And then He says</w:t>
      </w:r>
      <w:r w:rsidR="00B96EA4">
        <w:t>, "T</w:t>
      </w:r>
      <w:r w:rsidR="00F0000C">
        <w:t>here's going to be</w:t>
      </w:r>
      <w:r w:rsidR="00B96EA4">
        <w:t xml:space="preserve"> some and many that are going to reject you."  And He says, "Those that reject you" — remember this—"they rejected Me long before."  </w:t>
      </w:r>
    </w:p>
    <w:p w:rsidR="00B96EA4" w:rsidRDefault="00B96EA4" w:rsidP="00C5202A">
      <w:pPr>
        <w:pStyle w:val="Normal-Bib"/>
        <w:spacing w:after="120"/>
      </w:pPr>
      <w:r>
        <w:t>And it's at this point that I want to share with you the verse that really caused me to stop and go, "Oh, wow, we have to talk about this today."  It's Chapter 10, it's verse 15</w:t>
      </w:r>
      <w:r w:rsidR="00E627A2">
        <w:t>, w</w:t>
      </w:r>
      <w:r>
        <w:t>e're going to pop it up on the screen right now, Cha</w:t>
      </w:r>
      <w:r w:rsidR="006D0E69">
        <w:t>pt</w:t>
      </w:r>
      <w:r w:rsidR="00E627A2">
        <w:t>er 10, verse 15, it says this—</w:t>
      </w:r>
      <w:r w:rsidR="006D0E69">
        <w:t>so remember, here's the picture</w:t>
      </w:r>
      <w:r w:rsidR="004603FF">
        <w:t>—a</w:t>
      </w:r>
      <w:r w:rsidR="006D0E69">
        <w:t xml:space="preserve"> lot of people are hearing about Jesus, a lot of people responding to Jesus, and some are rejecting Jesus</w:t>
      </w:r>
      <w:r w:rsidR="004603FF">
        <w:t>.  A</w:t>
      </w:r>
      <w:r w:rsidR="006D0E69">
        <w:t>nd the reason they're rejecting Jesus, they wanted Him to set up His physical kingdom there, take over Rome, set up His Kingdom right now and they didn't want what Jesus was offering them</w:t>
      </w:r>
      <w:r w:rsidR="00E627A2">
        <w:t>, t</w:t>
      </w:r>
      <w:r w:rsidR="006D0E69">
        <w:t>hey wanted a physical kingdom.  Jesus says they're not rejecting you, He says they're rejecting M</w:t>
      </w:r>
      <w:r w:rsidR="004603FF">
        <w:t>e.  Listen to Chapter 10, verse </w:t>
      </w:r>
      <w:r w:rsidR="006D0E69">
        <w:t>15, He says:</w:t>
      </w:r>
    </w:p>
    <w:p w:rsidR="00B96EA4" w:rsidRDefault="00B96EA4" w:rsidP="00C5202A">
      <w:pPr>
        <w:pStyle w:val="Scripture"/>
        <w:spacing w:after="0"/>
      </w:pPr>
      <w:r w:rsidRPr="006D0E69">
        <w:rPr>
          <w:color w:val="FF0000"/>
          <w:vertAlign w:val="superscript"/>
        </w:rPr>
        <w:t>15</w:t>
      </w:r>
      <w:r w:rsidRPr="006D0E69">
        <w:rPr>
          <w:color w:val="FF0000"/>
        </w:rPr>
        <w:t xml:space="preserve"> </w:t>
      </w:r>
      <w:r w:rsidR="00B71491">
        <w:rPr>
          <w:color w:val="FF0000"/>
        </w:rPr>
        <w:t>"</w:t>
      </w:r>
      <w:r w:rsidRPr="006D0E69">
        <w:rPr>
          <w:color w:val="FF0000"/>
        </w:rPr>
        <w:t>Truly, I say to you, it will be more bearable on the day of judgment for the land of Sodom and Gomorrah than for that town.</w:t>
      </w:r>
      <w:r w:rsidR="00B71491">
        <w:rPr>
          <w:color w:val="FF0000"/>
        </w:rPr>
        <w:t>"</w:t>
      </w:r>
      <w:r w:rsidR="00C5202A">
        <w:rPr>
          <w:i w:val="0"/>
          <w:color w:val="FF0000"/>
        </w:rPr>
        <w:t xml:space="preserve">    </w:t>
      </w:r>
      <w:r w:rsidRPr="00C5202A">
        <w:rPr>
          <w:rFonts w:ascii="Gill Sans MT" w:hAnsi="Gill Sans MT"/>
          <w:i w:val="0"/>
          <w:caps/>
          <w:sz w:val="20"/>
        </w:rPr>
        <w:t>– Matthew 10:15 (ESV)</w:t>
      </w:r>
    </w:p>
    <w:p w:rsidR="000F4BBB" w:rsidRDefault="00D41C0A" w:rsidP="000B425D">
      <w:pPr>
        <w:pStyle w:val="Normal-Bib"/>
        <w:spacing w:after="120"/>
      </w:pPr>
      <w:r>
        <w:lastRenderedPageBreak/>
        <w:t xml:space="preserve">Um, hear me just a second and let's just go back ever so slightly.  Most of us are familiar with the idea of Sodom and Gomorrah.  The word </w:t>
      </w:r>
      <w:r>
        <w:rPr>
          <w:i/>
        </w:rPr>
        <w:t>Sodom</w:t>
      </w:r>
      <w:r>
        <w:t xml:space="preserve"> even to this day is synonymous even in current cultural language</w:t>
      </w:r>
      <w:r w:rsidR="009543F4">
        <w:t xml:space="preserve"> with that of sexual perversion and deviation, all sorts of evil and wickedness.  You might even tag onto it like a word like Las Vegas or something, but who's been there in a long time?  And Genesis Chapter 18 talks about two angels showing up to talk to Abraham</w:t>
      </w:r>
      <w:r w:rsidR="00452AF2">
        <w:t xml:space="preserve"> telling him, "Listen, there's going to be judgment for that," and Abraham pleads for mercy.</w:t>
      </w:r>
      <w:r w:rsidR="0046606E">
        <w:t xml:space="preserve">  </w:t>
      </w:r>
    </w:p>
    <w:p w:rsidR="00375498" w:rsidRDefault="000F4BBB" w:rsidP="000B425D">
      <w:pPr>
        <w:pStyle w:val="Normal-Bib"/>
        <w:spacing w:after="120"/>
      </w:pPr>
      <w:r>
        <w:rPr>
          <w:noProof/>
        </w:rPr>
        <mc:AlternateContent>
          <mc:Choice Requires="wps">
            <w:drawing>
              <wp:anchor distT="0" distB="0" distL="114300" distR="114300" simplePos="0" relativeHeight="251685888" behindDoc="1" locked="0" layoutInCell="1" allowOverlap="1">
                <wp:simplePos x="0" y="0"/>
                <wp:positionH relativeFrom="margin">
                  <wp:align>right</wp:align>
                </wp:positionH>
                <wp:positionV relativeFrom="paragraph">
                  <wp:posOffset>55978</wp:posOffset>
                </wp:positionV>
                <wp:extent cx="1840230" cy="1172210"/>
                <wp:effectExtent l="0" t="0" r="26670" b="27940"/>
                <wp:wrapTight wrapText="bothSides">
                  <wp:wrapPolygon edited="0">
                    <wp:start x="0" y="0"/>
                    <wp:lineTo x="0" y="21764"/>
                    <wp:lineTo x="21689" y="21764"/>
                    <wp:lineTo x="21689" y="0"/>
                    <wp:lineTo x="0" y="0"/>
                  </wp:wrapPolygon>
                </wp:wrapTight>
                <wp:docPr id="16" name="Flowchart: Process 16"/>
                <wp:cNvGraphicFramePr/>
                <a:graphic xmlns:a="http://schemas.openxmlformats.org/drawingml/2006/main">
                  <a:graphicData uri="http://schemas.microsoft.com/office/word/2010/wordprocessingShape">
                    <wps:wsp>
                      <wps:cNvSpPr/>
                      <wps:spPr>
                        <a:xfrm>
                          <a:off x="0" y="0"/>
                          <a:ext cx="1840230" cy="1172210"/>
                        </a:xfrm>
                        <a:prstGeom prst="flowChartProcess">
                          <a:avLst/>
                        </a:prstGeom>
                        <a:blipFill dpi="0" rotWithShape="1">
                          <a:blip r:embed="rId12"/>
                          <a:srcRect/>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251" w:rsidRPr="00026FF8" w:rsidRDefault="00710251" w:rsidP="00A56F1A">
                            <w:pPr>
                              <w:spacing w:after="60"/>
                              <w:rPr>
                                <w:rFonts w:ascii="Arial" w:hAnsi="Arial" w:cs="Arial"/>
                                <w:color w:val="000000" w:themeColor="text1"/>
                                <w:sz w:val="18"/>
                                <w:szCs w:val="18"/>
                              </w:rPr>
                            </w:pPr>
                            <w:r w:rsidRPr="00026FF8">
                              <w:rPr>
                                <w:rFonts w:ascii="Arial" w:hAnsi="Arial" w:cs="Arial"/>
                                <w:color w:val="000000" w:themeColor="text1"/>
                                <w:sz w:val="18"/>
                                <w:szCs w:val="18"/>
                              </w:rPr>
                              <w:t>Then the Lord rained on Sodom and Gomorrah sulfur and fire from the Lord out of heaven. And he overthrew those cities, and all the valley, and all the inhabitants of the cities, and what grew on the ground.</w:t>
                            </w:r>
                          </w:p>
                          <w:p w:rsidR="00710251" w:rsidRPr="00026FF8" w:rsidRDefault="00710251" w:rsidP="002D3DF7">
                            <w:pPr>
                              <w:jc w:val="right"/>
                              <w:rPr>
                                <w:rFonts w:ascii="Arial" w:hAnsi="Arial" w:cs="Arial"/>
                                <w:b/>
                                <w:caps/>
                                <w:sz w:val="17"/>
                                <w:szCs w:val="17"/>
                              </w:rPr>
                            </w:pPr>
                            <w:r w:rsidRPr="00026FF8">
                              <w:rPr>
                                <w:rFonts w:ascii="Arial" w:hAnsi="Arial" w:cs="Arial"/>
                                <w:b/>
                                <w:caps/>
                                <w:color w:val="000000" w:themeColor="text1"/>
                                <w:sz w:val="17"/>
                                <w:szCs w:val="17"/>
                              </w:rPr>
                              <w:t>– Genesis 19:24-25 (ESV)</w:t>
                            </w:r>
                          </w:p>
                        </w:txbxContent>
                      </wps:txbx>
                      <wps:bodyPr rot="0" spcFirstLastPara="0" vertOverflow="overflow" horzOverflow="overflow" vert="horz" wrap="square" lIns="45720" tIns="4572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6" o:spid="_x0000_s1033" type="#_x0000_t109" style="position:absolute;margin-left:93.7pt;margin-top:4.4pt;width:144.9pt;height:92.3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" strokecolor="black [3213]" strokeweight=".25pt">
                <v:fill r:id="rId13" o:title="" recolor="t" rotate="t" type="tile"/>
                <v:textbox inset="3.6pt,,3.6pt,0">
                  <w:txbxContent>
                    <w:p w:rsidR="00710251" w:rsidRPr="00026FF8" w:rsidRDefault="00710251" w:rsidP="00A56F1A">
                      <w:pPr>
                        <w:spacing w:after="60"/>
                        <w:rPr>
                          <w:rFonts w:ascii="Arial" w:hAnsi="Arial" w:cs="Arial"/>
                          <w:color w:val="000000" w:themeColor="text1"/>
                          <w:sz w:val="18"/>
                          <w:szCs w:val="18"/>
                        </w:rPr>
                      </w:pPr>
                      <w:r w:rsidRPr="00026FF8">
                        <w:rPr>
                          <w:rFonts w:ascii="Arial" w:hAnsi="Arial" w:cs="Arial"/>
                          <w:color w:val="000000" w:themeColor="text1"/>
                          <w:sz w:val="18"/>
                          <w:szCs w:val="18"/>
                        </w:rPr>
                        <w:t>Then the Lord rained on Sodom and Gomorrah sulfur and fire from the Lord out of heaven. And he overthrew those cities, and all the valley, and all the inhabitants of the cities, and what grew on the ground.</w:t>
                      </w:r>
                    </w:p>
                    <w:p w:rsidR="00710251" w:rsidRPr="00026FF8" w:rsidRDefault="00710251" w:rsidP="002D3DF7">
                      <w:pPr>
                        <w:jc w:val="right"/>
                        <w:rPr>
                          <w:rFonts w:ascii="Arial" w:hAnsi="Arial" w:cs="Arial"/>
                          <w:b/>
                          <w:caps/>
                          <w:sz w:val="17"/>
                          <w:szCs w:val="17"/>
                        </w:rPr>
                      </w:pPr>
                      <w:r w:rsidRPr="00026FF8">
                        <w:rPr>
                          <w:rFonts w:ascii="Arial" w:hAnsi="Arial" w:cs="Arial"/>
                          <w:b/>
                          <w:caps/>
                          <w:color w:val="000000" w:themeColor="text1"/>
                          <w:sz w:val="17"/>
                          <w:szCs w:val="17"/>
                        </w:rPr>
                        <w:t>– Genesis 19:24-25 (ESV)</w:t>
                      </w:r>
                    </w:p>
                  </w:txbxContent>
                </v:textbox>
                <w10:wrap type="tight" anchorx="margin"/>
              </v:shape>
            </w:pict>
          </mc:Fallback>
        </mc:AlternateContent>
      </w:r>
      <w:r w:rsidR="0046606E">
        <w:t xml:space="preserve">Chapter 19 of </w:t>
      </w:r>
      <w:r w:rsidR="002F6EF7">
        <w:t>Genesis</w:t>
      </w:r>
      <w:r w:rsidR="008A2B2F">
        <w:t xml:space="preserve">, these two angels come to Lot's home, Abraham's nephew, and when these two angels arrive the men of the city come from everywhere to do awful, perverted things with them.  And it's at that point that God rains down fire and </w:t>
      </w:r>
      <w:r w:rsidR="00FE41DA">
        <w:t>sulfur on Sodom and Gomorrah.  That explanation, when you think about that, when you review that story in your head, this verse that Jesus is saying is a bit perplexing.</w:t>
      </w:r>
      <w:r>
        <w:t xml:space="preserve">  Remember, these people are all seeing Jesus do all of these works and these are good people.  Hear what I say when I say "good" people.  They're what we would define people</w:t>
      </w:r>
      <w:r w:rsidR="00F64F6E">
        <w:t>, y</w:t>
      </w:r>
      <w:r w:rsidR="001C4281">
        <w:t xml:space="preserve">ou know, </w:t>
      </w:r>
      <w:r w:rsidR="00B42BA9">
        <w:t>"</w:t>
      </w:r>
      <w:r w:rsidR="00F64F6E">
        <w:t xml:space="preserve">The </w:t>
      </w:r>
      <w:r w:rsidR="00A520BC" w:rsidRPr="000B425D">
        <w:t>s</w:t>
      </w:r>
      <w:r w:rsidR="000406BF">
        <w:t>alt-</w:t>
      </w:r>
      <w:r w:rsidR="00A520BC" w:rsidRPr="000B425D">
        <w:t>of</w:t>
      </w:r>
      <w:r w:rsidR="000406BF">
        <w:t>-</w:t>
      </w:r>
      <w:r w:rsidR="00A520BC" w:rsidRPr="000B425D">
        <w:t>the</w:t>
      </w:r>
      <w:r w:rsidR="000406BF">
        <w:t>-</w:t>
      </w:r>
      <w:r w:rsidR="00A520BC" w:rsidRPr="000B425D">
        <w:t>earth</w:t>
      </w:r>
      <w:r w:rsidR="001C4281" w:rsidRPr="000B425D">
        <w:rPr>
          <w:rStyle w:val="INAUDIBLEChar"/>
        </w:rPr>
        <w:t xml:space="preserve"> </w:t>
      </w:r>
      <w:r w:rsidR="001C4281" w:rsidRPr="000B425D">
        <w:t>people</w:t>
      </w:r>
      <w:r w:rsidR="000B425D">
        <w:t>;</w:t>
      </w:r>
      <w:r w:rsidR="001C4281" w:rsidRPr="000B425D">
        <w:t xml:space="preserve"> good, hard-working</w:t>
      </w:r>
      <w:r w:rsidR="00B42BA9" w:rsidRPr="000B425D">
        <w:t>, great people.  They have</w:t>
      </w:r>
      <w:r w:rsidR="00B42BA9">
        <w:t>n't done anything horrific."  And Jesus says you come to those people, you share with them about Jesus, and that Jesus has come to transform their life and to</w:t>
      </w:r>
      <w:r w:rsidR="00375498">
        <w:t xml:space="preserve"> save them from their sin, and they say no thank you</w:t>
      </w:r>
      <w:r w:rsidR="000B425D">
        <w:t xml:space="preserve">, </w:t>
      </w:r>
      <w:r w:rsidR="00375498">
        <w:t xml:space="preserve">Jesus says it's going to be more bearable on the day of judgment for Sodom and Gomorrah than for these "good people" in that town.  </w:t>
      </w:r>
    </w:p>
    <w:p w:rsidR="00006FC9" w:rsidRDefault="00E451B6" w:rsidP="005A1B14">
      <w:pPr>
        <w:pStyle w:val="Normal-Bib"/>
        <w:spacing w:after="180"/>
      </w:pPr>
      <w:r>
        <w:rPr>
          <w:noProof/>
        </w:rPr>
        <mc:AlternateContent>
          <mc:Choice Requires="wps">
            <w:drawing>
              <wp:anchor distT="0" distB="0" distL="114300" distR="114300" simplePos="0" relativeHeight="251687936" behindDoc="1" locked="0" layoutInCell="1" allowOverlap="1" wp14:anchorId="17267A03" wp14:editId="3A2373C5">
                <wp:simplePos x="0" y="0"/>
                <wp:positionH relativeFrom="margin">
                  <wp:posOffset>-23495</wp:posOffset>
                </wp:positionH>
                <wp:positionV relativeFrom="paragraph">
                  <wp:posOffset>49530</wp:posOffset>
                </wp:positionV>
                <wp:extent cx="1903730" cy="3106420"/>
                <wp:effectExtent l="0" t="0" r="20320" b="17780"/>
                <wp:wrapTight wrapText="bothSides">
                  <wp:wrapPolygon edited="0">
                    <wp:start x="0" y="0"/>
                    <wp:lineTo x="0" y="21591"/>
                    <wp:lineTo x="21614" y="21591"/>
                    <wp:lineTo x="21614" y="0"/>
                    <wp:lineTo x="0" y="0"/>
                  </wp:wrapPolygon>
                </wp:wrapTight>
                <wp:docPr id="18" name="Flowchart: Process 18"/>
                <wp:cNvGraphicFramePr/>
                <a:graphic xmlns:a="http://schemas.openxmlformats.org/drawingml/2006/main">
                  <a:graphicData uri="http://schemas.microsoft.com/office/word/2010/wordprocessingShape">
                    <wps:wsp>
                      <wps:cNvSpPr/>
                      <wps:spPr>
                        <a:xfrm>
                          <a:off x="0" y="0"/>
                          <a:ext cx="1903730" cy="3106420"/>
                        </a:xfrm>
                        <a:prstGeom prst="flowChartProcess">
                          <a:avLst/>
                        </a:prstGeom>
                        <a:blipFill dpi="0" rotWithShape="1">
                          <a:blip r:embed="rId12"/>
                          <a:srcRect/>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251" w:rsidRPr="00593A1A" w:rsidRDefault="00710251" w:rsidP="003F440D">
                            <w:pPr>
                              <w:spacing w:after="60"/>
                              <w:rPr>
                                <w:rFonts w:ascii="Arial" w:hAnsi="Arial" w:cs="Arial"/>
                                <w:color w:val="000000" w:themeColor="text1"/>
                                <w:sz w:val="18"/>
                                <w:szCs w:val="18"/>
                              </w:rPr>
                            </w:pPr>
                            <w:r w:rsidRPr="00593A1A">
                              <w:rPr>
                                <w:rFonts w:ascii="Arial" w:hAnsi="Arial" w:cs="Arial"/>
                                <w:color w:val="000000" w:themeColor="text1"/>
                                <w:sz w:val="18"/>
                                <w:szCs w:val="18"/>
                              </w:rPr>
                              <w:t>"Woe to you, Chorazin! Woe to you, Bethsaida! For if the mighty works done in you had been done in Tyre and Sidon, they would have repented long ago, sitting in sackcloth and ashes. But it will be more bearable in the judgment for Tyre and Sidon than for you. And you, Capernaum, will you be exalted to heaven? You shall be brought down to Hades.</w:t>
                            </w:r>
                          </w:p>
                          <w:p w:rsidR="00710251" w:rsidRPr="00026FF8" w:rsidRDefault="00710251" w:rsidP="00026FF8">
                            <w:pPr>
                              <w:rPr>
                                <w:rFonts w:ascii="Arial" w:hAnsi="Arial" w:cs="Arial"/>
                                <w:color w:val="000000" w:themeColor="text1"/>
                                <w:sz w:val="18"/>
                                <w:szCs w:val="18"/>
                              </w:rPr>
                            </w:pPr>
                            <w:r w:rsidRPr="00593A1A">
                              <w:rPr>
                                <w:rFonts w:ascii="Arial" w:hAnsi="Arial" w:cs="Arial"/>
                                <w:color w:val="000000" w:themeColor="text1"/>
                                <w:sz w:val="18"/>
                                <w:szCs w:val="18"/>
                              </w:rPr>
                              <w:t>"The one who hears you hears me, and the one who rejects you rejects me, and the one who rejects me rejects him who sent me."</w:t>
                            </w:r>
                          </w:p>
                          <w:p w:rsidR="00710251" w:rsidRDefault="00710251" w:rsidP="00006FC9">
                            <w:pPr>
                              <w:spacing w:before="60" w:after="60"/>
                              <w:jc w:val="right"/>
                              <w:rPr>
                                <w:rFonts w:ascii="Arial" w:hAnsi="Arial" w:cs="Arial"/>
                                <w:b/>
                                <w:caps/>
                                <w:color w:val="000000" w:themeColor="text1"/>
                                <w:sz w:val="17"/>
                                <w:szCs w:val="17"/>
                              </w:rPr>
                            </w:pPr>
                            <w:r w:rsidRPr="00026FF8">
                              <w:rPr>
                                <w:rFonts w:ascii="Arial" w:hAnsi="Arial" w:cs="Arial"/>
                                <w:b/>
                                <w:caps/>
                                <w:color w:val="000000" w:themeColor="text1"/>
                                <w:sz w:val="17"/>
                                <w:szCs w:val="17"/>
                              </w:rPr>
                              <w:t>– LUKE 10:13-16 (ESV)</w:t>
                            </w:r>
                          </w:p>
                          <w:p w:rsidR="00006FC9" w:rsidRPr="00593A1A" w:rsidRDefault="00006FC9" w:rsidP="00006FC9">
                            <w:pPr>
                              <w:rPr>
                                <w:rFonts w:ascii="Arial" w:hAnsi="Arial" w:cs="Arial"/>
                                <w:color w:val="000000" w:themeColor="text1"/>
                                <w:sz w:val="17"/>
                                <w:szCs w:val="17"/>
                              </w:rPr>
                            </w:pPr>
                            <w:r w:rsidRPr="00A56F1A">
                              <w:rPr>
                                <w:rFonts w:ascii="Arial" w:hAnsi="Arial" w:cs="Arial"/>
                                <w:color w:val="000000" w:themeColor="text1"/>
                                <w:sz w:val="18"/>
                                <w:szCs w:val="17"/>
                              </w:rPr>
                              <w:t>For although they knew God, they did not honor him as God or give thanks to him, but they became futile in their thinking, and their foolish hearts were darkened.</w:t>
                            </w:r>
                          </w:p>
                          <w:p w:rsidR="00006FC9" w:rsidRDefault="00006FC9" w:rsidP="00006FC9">
                            <w:pPr>
                              <w:spacing w:before="60"/>
                              <w:jc w:val="right"/>
                              <w:rPr>
                                <w:rFonts w:ascii="Arial" w:hAnsi="Arial" w:cs="Arial"/>
                                <w:b/>
                                <w:caps/>
                                <w:color w:val="000000" w:themeColor="text1"/>
                                <w:sz w:val="17"/>
                                <w:szCs w:val="17"/>
                              </w:rPr>
                            </w:pPr>
                            <w:r w:rsidRPr="00011154">
                              <w:rPr>
                                <w:rFonts w:ascii="Arial" w:hAnsi="Arial" w:cs="Arial"/>
                                <w:b/>
                                <w:caps/>
                                <w:color w:val="000000" w:themeColor="text1"/>
                                <w:sz w:val="17"/>
                                <w:szCs w:val="17"/>
                              </w:rPr>
                              <w:t>– ROMANS 1:21 (ESV)</w:t>
                            </w:r>
                          </w:p>
                          <w:p w:rsidR="00006FC9" w:rsidRDefault="00006FC9" w:rsidP="00011154">
                            <w:pPr>
                              <w:spacing w:before="60"/>
                              <w:jc w:val="right"/>
                              <w:rPr>
                                <w:rFonts w:ascii="Arial" w:hAnsi="Arial" w:cs="Arial"/>
                                <w:b/>
                                <w:caps/>
                                <w:color w:val="000000" w:themeColor="text1"/>
                                <w:sz w:val="17"/>
                                <w:szCs w:val="17"/>
                              </w:rPr>
                            </w:pPr>
                          </w:p>
                          <w:p w:rsidR="00710251" w:rsidRPr="004E679E" w:rsidRDefault="00710251" w:rsidP="00483E2E">
                            <w:pPr>
                              <w:spacing w:before="60"/>
                              <w:jc w:val="right"/>
                              <w:rPr>
                                <w:rFonts w:ascii="Arial" w:hAnsi="Arial" w:cs="Arial"/>
                                <w:b/>
                                <w:caps/>
                                <w:sz w:val="18"/>
                                <w:szCs w:val="18"/>
                              </w:rPr>
                            </w:pPr>
                          </w:p>
                        </w:txbxContent>
                      </wps:txbx>
                      <wps:bodyPr rot="0" spcFirstLastPara="0" vertOverflow="overflow" horzOverflow="overflow" vert="horz" wrap="square" lIns="45720" tIns="4572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67A03" id="Flowchart: Process 18" o:spid="_x0000_s1034" type="#_x0000_t109" style="position:absolute;margin-left:-1.85pt;margin-top:3.9pt;width:149.9pt;height:24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" strokecolor="black [3213]" strokeweight=".25pt">
                <v:fill r:id="rId13" o:title="" recolor="t" rotate="t" type="tile"/>
                <v:textbox inset="3.6pt,,3.6pt,0">
                  <w:txbxContent>
                    <w:p w:rsidR="00710251" w:rsidRPr="00593A1A" w:rsidRDefault="00710251" w:rsidP="003F440D">
                      <w:pPr>
                        <w:spacing w:after="60"/>
                        <w:rPr>
                          <w:rFonts w:ascii="Arial" w:hAnsi="Arial" w:cs="Arial"/>
                          <w:color w:val="000000" w:themeColor="text1"/>
                          <w:sz w:val="18"/>
                          <w:szCs w:val="18"/>
                        </w:rPr>
                      </w:pPr>
                      <w:r w:rsidRPr="00593A1A">
                        <w:rPr>
                          <w:rFonts w:ascii="Arial" w:hAnsi="Arial" w:cs="Arial"/>
                          <w:color w:val="000000" w:themeColor="text1"/>
                          <w:sz w:val="18"/>
                          <w:szCs w:val="18"/>
                        </w:rPr>
                        <w:t>"Woe to you, Chorazin! Woe to you, Bethsaida! For if the mighty works done in you had been done in Tyre and Sidon, they would have repented long ago, sitting in sackcloth and ashes. But it will be more bearable in the judgment for Tyre and Sidon than for you. And you, Capernaum, will you be exalted to heaven? You shall be brought down to Hades.</w:t>
                      </w:r>
                    </w:p>
                    <w:p w:rsidR="00710251" w:rsidRPr="00026FF8" w:rsidRDefault="00710251" w:rsidP="00026FF8">
                      <w:pPr>
                        <w:rPr>
                          <w:rFonts w:ascii="Arial" w:hAnsi="Arial" w:cs="Arial"/>
                          <w:color w:val="000000" w:themeColor="text1"/>
                          <w:sz w:val="18"/>
                          <w:szCs w:val="18"/>
                        </w:rPr>
                      </w:pPr>
                      <w:r w:rsidRPr="00593A1A">
                        <w:rPr>
                          <w:rFonts w:ascii="Arial" w:hAnsi="Arial" w:cs="Arial"/>
                          <w:color w:val="000000" w:themeColor="text1"/>
                          <w:sz w:val="18"/>
                          <w:szCs w:val="18"/>
                        </w:rPr>
                        <w:t>"The one who hears you hears me, and the one who rejects you rejects me, and the one who rejects me rejects him who sent me."</w:t>
                      </w:r>
                    </w:p>
                    <w:p w:rsidR="00710251" w:rsidRDefault="00710251" w:rsidP="00006FC9">
                      <w:pPr>
                        <w:spacing w:before="60" w:after="60"/>
                        <w:jc w:val="right"/>
                        <w:rPr>
                          <w:rFonts w:ascii="Arial" w:hAnsi="Arial" w:cs="Arial"/>
                          <w:b/>
                          <w:caps/>
                          <w:color w:val="000000" w:themeColor="text1"/>
                          <w:sz w:val="17"/>
                          <w:szCs w:val="17"/>
                        </w:rPr>
                      </w:pPr>
                      <w:r w:rsidRPr="00026FF8">
                        <w:rPr>
                          <w:rFonts w:ascii="Arial" w:hAnsi="Arial" w:cs="Arial"/>
                          <w:b/>
                          <w:caps/>
                          <w:color w:val="000000" w:themeColor="text1"/>
                          <w:sz w:val="17"/>
                          <w:szCs w:val="17"/>
                        </w:rPr>
                        <w:t>– LUKE 10:13-16 (ESV)</w:t>
                      </w:r>
                    </w:p>
                    <w:p w:rsidR="00006FC9" w:rsidRPr="00593A1A" w:rsidRDefault="00006FC9" w:rsidP="00006FC9">
                      <w:pPr>
                        <w:rPr>
                          <w:rFonts w:ascii="Arial" w:hAnsi="Arial" w:cs="Arial"/>
                          <w:color w:val="000000" w:themeColor="text1"/>
                          <w:sz w:val="17"/>
                          <w:szCs w:val="17"/>
                        </w:rPr>
                      </w:pPr>
                      <w:r w:rsidRPr="00A56F1A">
                        <w:rPr>
                          <w:rFonts w:ascii="Arial" w:hAnsi="Arial" w:cs="Arial"/>
                          <w:color w:val="000000" w:themeColor="text1"/>
                          <w:sz w:val="18"/>
                          <w:szCs w:val="17"/>
                        </w:rPr>
                        <w:t>For although they knew God, they did not honor him as God or give thanks to him, but they became futile in their thinking, and their foolish hearts were darkened.</w:t>
                      </w:r>
                    </w:p>
                    <w:p w:rsidR="00006FC9" w:rsidRDefault="00006FC9" w:rsidP="00006FC9">
                      <w:pPr>
                        <w:spacing w:before="60"/>
                        <w:jc w:val="right"/>
                        <w:rPr>
                          <w:rFonts w:ascii="Arial" w:hAnsi="Arial" w:cs="Arial"/>
                          <w:b/>
                          <w:caps/>
                          <w:color w:val="000000" w:themeColor="text1"/>
                          <w:sz w:val="17"/>
                          <w:szCs w:val="17"/>
                        </w:rPr>
                      </w:pPr>
                      <w:r w:rsidRPr="00011154">
                        <w:rPr>
                          <w:rFonts w:ascii="Arial" w:hAnsi="Arial" w:cs="Arial"/>
                          <w:b/>
                          <w:caps/>
                          <w:color w:val="000000" w:themeColor="text1"/>
                          <w:sz w:val="17"/>
                          <w:szCs w:val="17"/>
                        </w:rPr>
                        <w:t>– ROMANS 1:21 (ESV)</w:t>
                      </w:r>
                    </w:p>
                    <w:p w:rsidR="00006FC9" w:rsidRDefault="00006FC9" w:rsidP="00011154">
                      <w:pPr>
                        <w:spacing w:before="60"/>
                        <w:jc w:val="right"/>
                        <w:rPr>
                          <w:rFonts w:ascii="Arial" w:hAnsi="Arial" w:cs="Arial"/>
                          <w:b/>
                          <w:caps/>
                          <w:color w:val="000000" w:themeColor="text1"/>
                          <w:sz w:val="17"/>
                          <w:szCs w:val="17"/>
                        </w:rPr>
                      </w:pPr>
                    </w:p>
                    <w:p w:rsidR="00710251" w:rsidRPr="004E679E" w:rsidRDefault="00710251" w:rsidP="00483E2E">
                      <w:pPr>
                        <w:spacing w:before="60"/>
                        <w:jc w:val="right"/>
                        <w:rPr>
                          <w:rFonts w:ascii="Arial" w:hAnsi="Arial" w:cs="Arial"/>
                          <w:b/>
                          <w:caps/>
                          <w:sz w:val="18"/>
                          <w:szCs w:val="18"/>
                        </w:rPr>
                      </w:pPr>
                    </w:p>
                  </w:txbxContent>
                </v:textbox>
                <w10:wrap type="tight" anchorx="margin"/>
              </v:shape>
            </w:pict>
          </mc:Fallback>
        </mc:AlternateContent>
      </w:r>
      <w:r w:rsidR="00375498">
        <w:t xml:space="preserve">And </w:t>
      </w:r>
      <w:r w:rsidR="000725EA">
        <w:t xml:space="preserve">in </w:t>
      </w:r>
      <w:r w:rsidR="00375498">
        <w:t>Luke, Chapter 10, verse 13 – by the way, I'm going to give you a lot of verses today.  I'm not going to put them up on the screen, there's just too many of them.  I just going</w:t>
      </w:r>
      <w:r w:rsidR="00057A7A">
        <w:t xml:space="preserve"> to be popping them out from time to time so if you're notetaker write them down.  If you're not a notetaker, you </w:t>
      </w:r>
      <w:r w:rsidR="00666B72">
        <w:t xml:space="preserve">can </w:t>
      </w:r>
      <w:r w:rsidR="00057A7A">
        <w:t>always watch this later on the video that'll show up on our website later on in the week</w:t>
      </w:r>
      <w:r w:rsidR="00666B72">
        <w:t>.  A</w:t>
      </w:r>
      <w:r w:rsidR="00057A7A">
        <w:t>lso</w:t>
      </w:r>
      <w:r w:rsidR="00666B72">
        <w:t>,</w:t>
      </w:r>
      <w:r w:rsidR="00057A7A">
        <w:t xml:space="preserve"> later on in the week the transcript will show up on the website so all these verses will be on there, so don't hesitate to go look for that.  What we're going to share today is really important, but in Luke Chapter 10, verse 13, Luke gives a little more insight into this and say</w:t>
      </w:r>
      <w:r w:rsidR="00666B72">
        <w:t>s what was taking place there i</w:t>
      </w:r>
      <w:r w:rsidR="00057A7A">
        <w:t xml:space="preserve">s Jesus said, "Listen, they've seen Me."  These miraculous stories </w:t>
      </w:r>
      <w:r w:rsidR="00412F7E">
        <w:t xml:space="preserve">that </w:t>
      </w:r>
      <w:r w:rsidR="00057A7A">
        <w:t>we've been talking about</w:t>
      </w:r>
      <w:r w:rsidR="00412F7E">
        <w:t xml:space="preserve"> for the last bunch of weeks, they saw that in real time.  And Luke says that Jesus said if Sodom and Gomorrah had seen half of what the people of this generation have seen, they would have repented in sackcloth and ashes.</w:t>
      </w:r>
      <w:r w:rsidR="003F440D">
        <w:t xml:space="preserve">  Reminds us that there are different levels of judgment even in Hell.</w:t>
      </w:r>
      <w:r w:rsidR="00475FCF">
        <w:t xml:space="preserve">  </w:t>
      </w:r>
      <w:r w:rsidR="003F440D">
        <w:t>Romans 1, verse 21, says</w:t>
      </w:r>
      <w:r w:rsidR="008B1CAE">
        <w:t xml:space="preserve">, "Although they knew God, they did not honor him as God."  </w:t>
      </w:r>
    </w:p>
    <w:p w:rsidR="003F440D" w:rsidRDefault="000B425D" w:rsidP="00163A63">
      <w:pPr>
        <w:pStyle w:val="Normal-Bib"/>
      </w:pPr>
      <w:r>
        <w:rPr>
          <w:noProof/>
        </w:rPr>
        <w:drawing>
          <wp:anchor distT="0" distB="0" distL="114300" distR="114300" simplePos="0" relativeHeight="251719680" behindDoc="0" locked="0" layoutInCell="1" allowOverlap="1">
            <wp:simplePos x="0" y="0"/>
            <wp:positionH relativeFrom="margin">
              <wp:posOffset>4158762</wp:posOffset>
            </wp:positionH>
            <wp:positionV relativeFrom="paragraph">
              <wp:posOffset>178093</wp:posOffset>
            </wp:positionV>
            <wp:extent cx="2244725" cy="1358265"/>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arning-png.png"/>
                    <pic:cNvPicPr/>
                  </pic:nvPicPr>
                  <pic:blipFill rotWithShape="1">
                    <a:blip r:embed="rId14" cstate="print">
                      <a:extLst>
                        <a:ext uri="{28A0092B-C50C-407E-A947-70E740481C1C}">
                          <a14:useLocalDpi xmlns:a14="http://schemas.microsoft.com/office/drawing/2010/main" val="0"/>
                        </a:ext>
                      </a:extLst>
                    </a:blip>
                    <a:srcRect l="-1"/>
                    <a:stretch/>
                  </pic:blipFill>
                  <pic:spPr bwMode="auto">
                    <a:xfrm>
                      <a:off x="0" y="0"/>
                      <a:ext cx="2244725" cy="135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CAE">
        <w:t>I started out this way and said two things:  Jesus wants you to know there is a real place called Hell, and He wants to warn you</w:t>
      </w:r>
      <w:r w:rsidR="00666B72">
        <w:t>,</w:t>
      </w:r>
      <w:r w:rsidR="008B1CAE">
        <w:t xml:space="preserve"> He doesn't want you to go there.</w:t>
      </w:r>
      <w:r w:rsidR="00475FCF">
        <w:t xml:space="preserve">  And what we see throughout the book of Matthew </w:t>
      </w:r>
      <w:r w:rsidR="00011154">
        <w:t>over and over, He's going to now bring up the subject of judgment, of eternal fire, of a p</w:t>
      </w:r>
      <w:r w:rsidR="005F02BD">
        <w:t>lace called "Gehenna" which was</w:t>
      </w:r>
      <w:r w:rsidR="00233682">
        <w:t xml:space="preserve"> a place outside of the city, it was a garbage dump that was always burning.  It was a nasty, awful place.  And He would use that as a reference to try to help people understand the eternal place of punishment for those who chose not to believe in Him.</w:t>
      </w:r>
    </w:p>
    <w:p w:rsidR="00233682" w:rsidRDefault="007C3472" w:rsidP="005A1B14">
      <w:pPr>
        <w:pStyle w:val="Normal-Bib"/>
        <w:spacing w:after="100"/>
      </w:pPr>
      <w:r>
        <w:lastRenderedPageBreak/>
        <w:t>I mentioned a moment ago that this concept of Hell is one that is not very popular.  It's one that many people have had come up with different constructs to try to explain it away.  And I'm just gonna blow through a bunch of them real quick, and in the midst of mentioning them</w:t>
      </w:r>
      <w:r w:rsidR="007156A0">
        <w:t xml:space="preserve"> and you're familiar with them, people talk about them all the time.  I'll throw out the first one.  It might be like an annihilationist or some might call it a natural type of a mindset.  In other words, you have no soul, you just have body and when you die, you die.  You're gone.  There's no future.  I mentioned Matthew just says it over and over.  Matthew Chapter 10, verse 28, so just later on </w:t>
      </w:r>
      <w:r w:rsidR="008D488E">
        <w:t>in this chapter it says</w:t>
      </w:r>
      <w:r w:rsidR="00B163E0">
        <w:t xml:space="preserve"> this</w:t>
      </w:r>
      <w:r w:rsidR="008D488E">
        <w:t>:</w:t>
      </w:r>
    </w:p>
    <w:p w:rsidR="008D488E" w:rsidRDefault="008D488E" w:rsidP="005A1B14">
      <w:pPr>
        <w:pStyle w:val="Scripture"/>
        <w:spacing w:after="80"/>
      </w:pPr>
      <w:r w:rsidRPr="008D488E">
        <w:rPr>
          <w:color w:val="FF0000"/>
          <w:vertAlign w:val="superscript"/>
        </w:rPr>
        <w:t>28</w:t>
      </w:r>
      <w:r w:rsidRPr="008D488E">
        <w:rPr>
          <w:color w:val="FF0000"/>
        </w:rPr>
        <w:t xml:space="preserve"> And do not fear those who kill the body but cannot kill the soul. Rather fear him who can destroy both soul and body in hell.</w:t>
      </w:r>
    </w:p>
    <w:p w:rsidR="008B1CAE" w:rsidRDefault="008D488E" w:rsidP="008D488E">
      <w:pPr>
        <w:pStyle w:val="BibREF"/>
      </w:pPr>
      <w:r>
        <w:t>– Matthew 10:28 (ESV)</w:t>
      </w:r>
    </w:p>
    <w:p w:rsidR="009D7676" w:rsidRDefault="008D488E" w:rsidP="00582838">
      <w:pPr>
        <w:pStyle w:val="Normal-Bib"/>
        <w:spacing w:after="80"/>
      </w:pPr>
      <w:r>
        <w:t xml:space="preserve">Jesus believes there is a </w:t>
      </w:r>
      <w:r w:rsidR="009D7676">
        <w:t>soul and body, and Jesus says I want you to be warned upfront that there is a real Hell.</w:t>
      </w:r>
      <w:r w:rsidR="00310A5F">
        <w:t xml:space="preserve">  </w:t>
      </w:r>
      <w:r w:rsidR="009D7676">
        <w:t>We want to somehow marginalize it, "Maybe it doesn't even exist."  Um, maybe it's just not possible in our minds</w:t>
      </w:r>
      <w:r w:rsidR="00120840">
        <w:t xml:space="preserve"> and</w:t>
      </w:r>
      <w:r w:rsidR="009D7676">
        <w:t xml:space="preserve"> we're like, "Hey, this is our Hell.  This is the worst it's ever going to get."  We try to even push it away, "Maybe it's a metaphorical thing."  "Maybe it's just a state of mind," and we try to get rid of it.  You see later in Matthew Chapter 25, verse 41</w:t>
      </w:r>
      <w:r w:rsidR="00F64F6E">
        <w:t>,</w:t>
      </w:r>
      <w:r w:rsidR="009D7676">
        <w:t xml:space="preserve"> and then in verse 46</w:t>
      </w:r>
      <w:r w:rsidR="009050E9">
        <w:t>,</w:t>
      </w:r>
      <w:r w:rsidR="009D7676">
        <w:t xml:space="preserve"> says this:</w:t>
      </w:r>
    </w:p>
    <w:p w:rsidR="009D7676" w:rsidRDefault="009D7676" w:rsidP="005A1B14">
      <w:pPr>
        <w:pStyle w:val="Scripture"/>
        <w:spacing w:after="80"/>
        <w:rPr>
          <w:color w:val="FF0000"/>
        </w:rPr>
      </w:pPr>
      <w:r w:rsidRPr="009050E9">
        <w:rPr>
          <w:color w:val="FF0000"/>
          <w:vertAlign w:val="superscript"/>
        </w:rPr>
        <w:t>41</w:t>
      </w:r>
      <w:r w:rsidR="009050E9">
        <w:rPr>
          <w:color w:val="FF0000"/>
        </w:rPr>
        <w:t xml:space="preserve"> "</w:t>
      </w:r>
      <w:r w:rsidRPr="009050E9">
        <w:rPr>
          <w:color w:val="FF0000"/>
        </w:rPr>
        <w:t xml:space="preserve">Then he </w:t>
      </w:r>
      <w:r w:rsidR="009050E9">
        <w:rPr>
          <w:color w:val="FF0000"/>
        </w:rPr>
        <w:t>will say to those on his left, '</w:t>
      </w:r>
      <w:r w:rsidRPr="009050E9">
        <w:rPr>
          <w:color w:val="FF0000"/>
        </w:rPr>
        <w:t>Depart from me, you cursed, into the eternal fire prepared for the devil and his angels.</w:t>
      </w:r>
    </w:p>
    <w:p w:rsidR="009050E9" w:rsidRPr="009050E9" w:rsidRDefault="009050E9" w:rsidP="0016734C">
      <w:pPr>
        <w:pStyle w:val="Insertion"/>
        <w:spacing w:before="80" w:after="80"/>
      </w:pPr>
      <w:r>
        <w:t>— and verse 46</w:t>
      </w:r>
      <w:r w:rsidR="009E075A">
        <w:t>,</w:t>
      </w:r>
      <w:r>
        <w:t xml:space="preserve"> it says:</w:t>
      </w:r>
    </w:p>
    <w:p w:rsidR="009050E9" w:rsidRDefault="009D7676" w:rsidP="005A1B14">
      <w:pPr>
        <w:pStyle w:val="Scripture"/>
        <w:spacing w:after="80"/>
        <w:rPr>
          <w:color w:val="FF0000"/>
        </w:rPr>
      </w:pPr>
      <w:r w:rsidRPr="009050E9">
        <w:rPr>
          <w:color w:val="FF0000"/>
          <w:vertAlign w:val="superscript"/>
        </w:rPr>
        <w:t>46</w:t>
      </w:r>
      <w:r w:rsidRPr="009050E9">
        <w:rPr>
          <w:color w:val="FF0000"/>
        </w:rPr>
        <w:t xml:space="preserve"> And these will go away into eternal punishment, but t</w:t>
      </w:r>
      <w:r w:rsidR="009050E9" w:rsidRPr="009050E9">
        <w:rPr>
          <w:color w:val="FF0000"/>
        </w:rPr>
        <w:t xml:space="preserve">he righteous </w:t>
      </w:r>
    </w:p>
    <w:p w:rsidR="009050E9" w:rsidRDefault="009050E9" w:rsidP="009C61E4">
      <w:pPr>
        <w:pStyle w:val="Insertion"/>
        <w:spacing w:before="80" w:after="80"/>
      </w:pPr>
      <w:r>
        <w:t>— and we'll talk about that more, there's hope in all of this —</w:t>
      </w:r>
    </w:p>
    <w:p w:rsidR="009D7676" w:rsidRPr="009050E9" w:rsidRDefault="009050E9" w:rsidP="00120840">
      <w:pPr>
        <w:pStyle w:val="Scripture"/>
        <w:spacing w:after="0"/>
        <w:rPr>
          <w:color w:val="FF0000"/>
        </w:rPr>
      </w:pPr>
      <w:r w:rsidRPr="009050E9">
        <w:rPr>
          <w:color w:val="FF0000"/>
        </w:rPr>
        <w:t>into eternal life."</w:t>
      </w:r>
    </w:p>
    <w:p w:rsidR="008B1CAE" w:rsidRDefault="009050E9" w:rsidP="0081680B">
      <w:pPr>
        <w:pStyle w:val="BibREF"/>
        <w:spacing w:after="120"/>
      </w:pPr>
      <w:r>
        <w:t>– Matthew 25:41 &amp; 46 (ESV)</w:t>
      </w:r>
    </w:p>
    <w:p w:rsidR="0085538A" w:rsidRDefault="004115DB" w:rsidP="00534CC7">
      <w:pPr>
        <w:pStyle w:val="Normal-Bib"/>
      </w:pPr>
      <w:r>
        <w:t>And Jesus over and over will make it very clear there is a real place called Hell, and there is a real place where there is eternal life.</w:t>
      </w:r>
      <w:r w:rsidR="00E44F4E">
        <w:t xml:space="preserve">  </w:t>
      </w:r>
      <w:r w:rsidR="0085538A">
        <w:t>T</w:t>
      </w:r>
      <w:r w:rsidR="00BD103B" w:rsidRPr="00BD103B">
        <w:t>here are those</w:t>
      </w:r>
      <w:r w:rsidR="00525324">
        <w:t>,</w:t>
      </w:r>
      <w:r w:rsidR="00BD103B" w:rsidRPr="00BD103B">
        <w:t xml:space="preserve"> you've heard it mentioned many times</w:t>
      </w:r>
      <w:r w:rsidR="0085538A">
        <w:t xml:space="preserve"> –</w:t>
      </w:r>
      <w:r w:rsidR="00BD103B" w:rsidRPr="00BD103B">
        <w:t xml:space="preserve"> Hinduism</w:t>
      </w:r>
      <w:r w:rsidR="0085538A">
        <w:t xml:space="preserve">, New Age – </w:t>
      </w:r>
      <w:r w:rsidR="00BD103B" w:rsidRPr="00BD103B">
        <w:t>believes in reincarnation</w:t>
      </w:r>
      <w:r w:rsidR="0085538A">
        <w:t>;</w:t>
      </w:r>
      <w:r w:rsidR="00BD103B" w:rsidRPr="00BD103B">
        <w:t xml:space="preserve"> that somehow you're going to die but you're going to return to a new body and there's this never</w:t>
      </w:r>
      <w:r w:rsidR="0085538A">
        <w:t>-</w:t>
      </w:r>
      <w:r w:rsidR="00BD103B" w:rsidRPr="00BD103B">
        <w:t>ending going through this cycle until somehow at some point you get it right</w:t>
      </w:r>
      <w:r w:rsidR="0085538A">
        <w:t xml:space="preserve">.  </w:t>
      </w:r>
      <w:r w:rsidR="00BD103B" w:rsidRPr="00BD103B">
        <w:t>Hebrews Chapter 9</w:t>
      </w:r>
      <w:r w:rsidR="0085538A">
        <w:t>,</w:t>
      </w:r>
      <w:r w:rsidR="00BD103B" w:rsidRPr="00BD103B">
        <w:t xml:space="preserve"> verse 27, says it this way</w:t>
      </w:r>
      <w:r w:rsidR="00C96721">
        <w:t xml:space="preserve">, </w:t>
      </w:r>
      <w:r w:rsidR="00C96721" w:rsidRPr="00BD103B">
        <w:t>it says</w:t>
      </w:r>
      <w:r w:rsidR="009E075A">
        <w:t xml:space="preserve"> </w:t>
      </w:r>
      <w:r w:rsidR="00525324">
        <w:t>it is appointed unto man once</w:t>
      </w:r>
      <w:r w:rsidR="00C96721" w:rsidRPr="00BD103B">
        <w:t xml:space="preserve"> to die</w:t>
      </w:r>
      <w:r w:rsidR="0081680B">
        <w:t>,</w:t>
      </w:r>
      <w:r w:rsidR="00C96721" w:rsidRPr="00BD103B">
        <w:t xml:space="preserve"> then the judgment</w:t>
      </w:r>
      <w:r w:rsidR="00C96721">
        <w:t>.</w:t>
      </w:r>
    </w:p>
    <w:p w:rsidR="0085538A" w:rsidRDefault="0085538A" w:rsidP="0085538A">
      <w:pPr>
        <w:pStyle w:val="Scripture"/>
      </w:pPr>
      <w:r w:rsidRPr="00C96721">
        <w:rPr>
          <w:vertAlign w:val="superscript"/>
        </w:rPr>
        <w:t xml:space="preserve">27 </w:t>
      </w:r>
      <w:r w:rsidRPr="0085538A">
        <w:t>And just as it is appointed for man to die once, and after that comes judgment,</w:t>
      </w:r>
    </w:p>
    <w:p w:rsidR="0085538A" w:rsidRDefault="0085538A" w:rsidP="0081680B">
      <w:pPr>
        <w:pStyle w:val="BibREF"/>
        <w:spacing w:after="120"/>
      </w:pPr>
      <w:r>
        <w:t>– Hebrews 9:27 (ESV)</w:t>
      </w:r>
    </w:p>
    <w:p w:rsidR="00E22BC8" w:rsidRDefault="00C96721" w:rsidP="00534CC7">
      <w:pPr>
        <w:pStyle w:val="Normal-Bib"/>
      </w:pPr>
      <w:r>
        <w:t>P</w:t>
      </w:r>
      <w:r w:rsidR="00BD103B" w:rsidRPr="00BD103B">
        <w:t>opular in our area and a lot of the people we hang out with is the concept of purgatory</w:t>
      </w:r>
      <w:r>
        <w:t>,</w:t>
      </w:r>
      <w:r w:rsidR="00BD103B" w:rsidRPr="00BD103B">
        <w:t xml:space="preserve"> a concept th</w:t>
      </w:r>
      <w:r>
        <w:t>at says that you may not go to H</w:t>
      </w:r>
      <w:r w:rsidR="00BD103B" w:rsidRPr="00BD103B">
        <w:t>eaven when you die but based on something that happens after you die</w:t>
      </w:r>
      <w:r w:rsidR="00351F8F">
        <w:t>;</w:t>
      </w:r>
      <w:r w:rsidR="00BD103B" w:rsidRPr="00BD103B">
        <w:t xml:space="preserve"> what people do here</w:t>
      </w:r>
      <w:r w:rsidR="00351F8F">
        <w:t>,</w:t>
      </w:r>
      <w:r w:rsidR="00BD103B" w:rsidRPr="00BD103B">
        <w:t xml:space="preserve"> things that happen here</w:t>
      </w:r>
      <w:r w:rsidR="00351F8F">
        <w:t>,</w:t>
      </w:r>
      <w:r w:rsidR="00BD103B" w:rsidRPr="00BD103B">
        <w:t xml:space="preserve"> that </w:t>
      </w:r>
      <w:r w:rsidR="0081680B">
        <w:t xml:space="preserve">at </w:t>
      </w:r>
      <w:r w:rsidR="00BD103B" w:rsidRPr="00BD103B">
        <w:t xml:space="preserve">some point you will transfer from this place called purgatory into </w:t>
      </w:r>
      <w:r w:rsidR="00351F8F">
        <w:t>H</w:t>
      </w:r>
      <w:r w:rsidR="00BD103B" w:rsidRPr="00BD103B">
        <w:t>eaven at a given point</w:t>
      </w:r>
      <w:r w:rsidR="00351F8F">
        <w:t>.  I</w:t>
      </w:r>
      <w:r w:rsidR="00BD103B" w:rsidRPr="00BD103B">
        <w:t>n the Bible there is never an illu</w:t>
      </w:r>
      <w:r w:rsidR="00351F8F">
        <w:t>stration of someone who leaves Hell and goes to H</w:t>
      </w:r>
      <w:r w:rsidR="00BD103B" w:rsidRPr="00BD103B">
        <w:t>eaven because of something they've done to somehow right the wrongs or something that someone else has done to right the wrongs</w:t>
      </w:r>
      <w:r w:rsidR="00E22BC8">
        <w:t>.  I</w:t>
      </w:r>
      <w:r w:rsidR="00BD103B" w:rsidRPr="00BD103B">
        <w:t>n fact</w:t>
      </w:r>
      <w:r w:rsidR="00E22BC8">
        <w:t>,</w:t>
      </w:r>
      <w:r w:rsidR="00BD103B" w:rsidRPr="00BD103B">
        <w:t xml:space="preserve"> Ephesians 2:8-9 says</w:t>
      </w:r>
      <w:r w:rsidR="00351F8F">
        <w:t xml:space="preserve"> by </w:t>
      </w:r>
      <w:r w:rsidR="00351F8F" w:rsidRPr="00BD103B">
        <w:t>grace you've been saved</w:t>
      </w:r>
      <w:r w:rsidR="00310A5F">
        <w:t>.  I</w:t>
      </w:r>
      <w:r w:rsidR="00351F8F" w:rsidRPr="00BD103B">
        <w:t xml:space="preserve">t's not a result of my works </w:t>
      </w:r>
      <w:r w:rsidR="00310A5F">
        <w:t>lest</w:t>
      </w:r>
      <w:r w:rsidR="00351F8F" w:rsidRPr="00BD103B">
        <w:t xml:space="preserve"> anyone would boas</w:t>
      </w:r>
      <w:r w:rsidR="00310A5F">
        <w:t>t.</w:t>
      </w:r>
    </w:p>
    <w:p w:rsidR="00351F8F" w:rsidRDefault="00351F8F" w:rsidP="00351F8F">
      <w:pPr>
        <w:pStyle w:val="Scripture"/>
      </w:pPr>
      <w:r w:rsidRPr="00351F8F">
        <w:rPr>
          <w:vertAlign w:val="superscript"/>
        </w:rPr>
        <w:t xml:space="preserve">8 </w:t>
      </w:r>
      <w:r w:rsidRPr="00351F8F">
        <w:t xml:space="preserve">For by grace you have been saved through faith. And this is not your own doing; it is the gift of God, </w:t>
      </w:r>
      <w:r w:rsidRPr="00310A5F">
        <w:rPr>
          <w:vertAlign w:val="superscript"/>
        </w:rPr>
        <w:t>9</w:t>
      </w:r>
      <w:r w:rsidRPr="00351F8F">
        <w:t xml:space="preserve"> not a result of works, so that no one may boast.</w:t>
      </w:r>
    </w:p>
    <w:p w:rsidR="00310A5F" w:rsidRDefault="00310A5F" w:rsidP="0081680B">
      <w:pPr>
        <w:pStyle w:val="BibREF"/>
        <w:spacing w:after="120"/>
      </w:pPr>
      <w:r>
        <w:t xml:space="preserve">– </w:t>
      </w:r>
      <w:r w:rsidR="00BD103B" w:rsidRPr="00BD103B">
        <w:t xml:space="preserve">Ephesians 2:8-9 </w:t>
      </w:r>
      <w:r>
        <w:t>(ESV)</w:t>
      </w:r>
    </w:p>
    <w:p w:rsidR="00774D4F" w:rsidRDefault="00774D4F" w:rsidP="00774D4F">
      <w:r>
        <w:t xml:space="preserve">So Ephesians 2:8-9 </w:t>
      </w:r>
      <w:r w:rsidRPr="00BD103B">
        <w:t>it's clear it's by faith alone in Jesus</w:t>
      </w:r>
      <w:r>
        <w:t>.  W</w:t>
      </w:r>
      <w:r w:rsidRPr="00BD103B">
        <w:t>e need to make our decisions on this side</w:t>
      </w:r>
      <w:r>
        <w:t xml:space="preserve"> [of eternity]</w:t>
      </w:r>
      <w:r w:rsidR="00C25952">
        <w:t>.</w:t>
      </w:r>
    </w:p>
    <w:p w:rsidR="00344EE6" w:rsidRDefault="00B15B06" w:rsidP="00534CC7">
      <w:pPr>
        <w:pStyle w:val="Normal-Bib"/>
      </w:pPr>
      <w:r>
        <w:lastRenderedPageBreak/>
        <w:t>P</w:t>
      </w:r>
      <w:r w:rsidR="00BD103B" w:rsidRPr="00BD103B">
        <w:t>robably the next one's the one that concerns me the most because it's the one that I hear most among us</w:t>
      </w:r>
      <w:r>
        <w:t>.  I</w:t>
      </w:r>
      <w:r w:rsidR="00BD103B" w:rsidRPr="00BD103B">
        <w:t>t's very popular i</w:t>
      </w:r>
      <w:r>
        <w:t>n our time and the idea is that—</w:t>
      </w:r>
      <w:r w:rsidR="00BD103B" w:rsidRPr="00BD103B">
        <w:t>we call it universalism</w:t>
      </w:r>
      <w:r>
        <w:t>—</w:t>
      </w:r>
      <w:r w:rsidR="00BD103B" w:rsidRPr="00BD103B">
        <w:t xml:space="preserve">everyone's going to </w:t>
      </w:r>
      <w:r>
        <w:t>Heaven.  A</w:t>
      </w:r>
      <w:r w:rsidR="00BD103B" w:rsidRPr="00BD103B">
        <w:t>nd maybe there might be th</w:t>
      </w:r>
      <w:r w:rsidR="00F64DD4">
        <w:t>e</w:t>
      </w:r>
      <w:r w:rsidR="00BD103B" w:rsidRPr="00BD103B">
        <w:t>s</w:t>
      </w:r>
      <w:r w:rsidR="00F64DD4">
        <w:t>e</w:t>
      </w:r>
      <w:r w:rsidR="00BD103B" w:rsidRPr="00BD103B">
        <w:t xml:space="preserve"> little carve out</w:t>
      </w:r>
      <w:r w:rsidR="00F64DD4">
        <w:t>s</w:t>
      </w:r>
      <w:r w:rsidR="00BD103B" w:rsidRPr="00BD103B">
        <w:t xml:space="preserve"> for some really</w:t>
      </w:r>
      <w:r>
        <w:t>,</w:t>
      </w:r>
      <w:r w:rsidR="00BD103B" w:rsidRPr="00BD103B">
        <w:t xml:space="preserve"> really bad people and then we begin to define who those really</w:t>
      </w:r>
      <w:r>
        <w:t>,</w:t>
      </w:r>
      <w:r w:rsidR="00BD103B" w:rsidRPr="00BD103B">
        <w:t xml:space="preserve"> really bad people are</w:t>
      </w:r>
      <w:r w:rsidR="00A021F3">
        <w:t>.  A</w:t>
      </w:r>
      <w:r w:rsidR="00BD103B" w:rsidRPr="00BD103B">
        <w:t>nd you know if you fit that category if your response to this moment is that you have this thing to say</w:t>
      </w:r>
      <w:r w:rsidR="00A021F3">
        <w:t xml:space="preserve"> is, "</w:t>
      </w:r>
      <w:r w:rsidR="00BD103B" w:rsidRPr="00BD103B">
        <w:t>I don't believe a lo</w:t>
      </w:r>
      <w:r w:rsidR="00A021F3">
        <w:t>ving God would send someone to H</w:t>
      </w:r>
      <w:r w:rsidR="00BD103B" w:rsidRPr="00BD103B">
        <w:t>ell</w:t>
      </w:r>
      <w:r w:rsidR="00A021F3">
        <w:t>,"</w:t>
      </w:r>
      <w:r w:rsidR="00BD103B" w:rsidRPr="00BD103B">
        <w:t xml:space="preserve"> or </w:t>
      </w:r>
      <w:r w:rsidR="00A021F3">
        <w:t>"</w:t>
      </w:r>
      <w:r w:rsidR="00BD103B" w:rsidRPr="00BD103B">
        <w:t>I wouldn't want to believe in a Go</w:t>
      </w:r>
      <w:r w:rsidR="00A021F3">
        <w:t>d who would send someone to H</w:t>
      </w:r>
      <w:r w:rsidR="00BD103B" w:rsidRPr="00BD103B">
        <w:t>ell</w:t>
      </w:r>
      <w:r w:rsidR="00A021F3">
        <w:t>,"</w:t>
      </w:r>
      <w:r w:rsidR="00BD103B" w:rsidRPr="00BD103B">
        <w:t xml:space="preserve"> or </w:t>
      </w:r>
      <w:r w:rsidR="00A021F3">
        <w:t>"H</w:t>
      </w:r>
      <w:r w:rsidR="00BD103B" w:rsidRPr="00BD103B">
        <w:t>ow could a God of love</w:t>
      </w:r>
      <w:r w:rsidR="00D928A0">
        <w:t>…"</w:t>
      </w:r>
      <w:r w:rsidR="00BD103B" w:rsidRPr="00BD103B">
        <w:t xml:space="preserve"> </w:t>
      </w:r>
      <w:r w:rsidR="000A13B1">
        <w:t xml:space="preserve">– </w:t>
      </w:r>
      <w:r w:rsidR="00BD103B" w:rsidRPr="00BD103B">
        <w:t>and here's what I want us to hear today</w:t>
      </w:r>
      <w:r w:rsidR="00D928A0">
        <w:t>.  T</w:t>
      </w:r>
      <w:r w:rsidR="00BD103B" w:rsidRPr="00BD103B">
        <w:t xml:space="preserve">here is this mindset that </w:t>
      </w:r>
      <w:r w:rsidR="00BD103B" w:rsidRPr="000A13B1">
        <w:t>we</w:t>
      </w:r>
      <w:r w:rsidR="00BD103B" w:rsidRPr="00BD103B">
        <w:t xml:space="preserve"> get to define what a God of love is</w:t>
      </w:r>
      <w:r w:rsidR="00D928A0">
        <w:t>,</w:t>
      </w:r>
      <w:r w:rsidR="00BD103B" w:rsidRPr="00BD103B">
        <w:t xml:space="preserve"> that we get to define love</w:t>
      </w:r>
      <w:r w:rsidR="00D928A0">
        <w:t>.  U</w:t>
      </w:r>
      <w:r w:rsidR="00BD103B" w:rsidRPr="00BD103B">
        <w:t>nderstand when we talk about the attributes of God</w:t>
      </w:r>
      <w:r w:rsidR="00D928A0">
        <w:t>,</w:t>
      </w:r>
      <w:r w:rsidR="00BD103B" w:rsidRPr="00BD103B">
        <w:t xml:space="preserve"> and there are many attributes of God</w:t>
      </w:r>
      <w:r w:rsidR="00D85926">
        <w:t>—</w:t>
      </w:r>
      <w:r w:rsidR="00BD103B" w:rsidRPr="00BD103B">
        <w:t>God gets to define those attributes</w:t>
      </w:r>
      <w:r w:rsidR="00D928A0">
        <w:t>.  O</w:t>
      </w:r>
      <w:r w:rsidR="00BD103B" w:rsidRPr="00BD103B">
        <w:t>ur definition of those attributes is always extremely faulty</w:t>
      </w:r>
      <w:r w:rsidR="00D928A0">
        <w:t>.  E</w:t>
      </w:r>
      <w:r w:rsidR="00BD103B" w:rsidRPr="00BD103B">
        <w:t>verything God does is loving</w:t>
      </w:r>
      <w:r w:rsidR="00D928A0">
        <w:t>.</w:t>
      </w:r>
      <w:r w:rsidR="00344EE6">
        <w:t xml:space="preserve">  </w:t>
      </w:r>
      <w:r w:rsidR="00D928A0">
        <w:t>S</w:t>
      </w:r>
      <w:r w:rsidR="00BD103B" w:rsidRPr="00BD103B">
        <w:t xml:space="preserve">o why then would Jesus constantly warn of a </w:t>
      </w:r>
      <w:r w:rsidR="00D928A0">
        <w:t>H</w:t>
      </w:r>
      <w:r w:rsidR="00BD103B" w:rsidRPr="00BD103B">
        <w:t>ell</w:t>
      </w:r>
      <w:r w:rsidR="00D928A0">
        <w:t xml:space="preserve">?  </w:t>
      </w:r>
    </w:p>
    <w:p w:rsidR="00BA3493" w:rsidRDefault="00FD3B31" w:rsidP="00534CC7">
      <w:pPr>
        <w:pStyle w:val="Normal-Bib"/>
      </w:pPr>
      <w:r>
        <w:rPr>
          <w:noProof/>
        </w:rPr>
        <w:drawing>
          <wp:anchor distT="0" distB="0" distL="0" distR="114300" simplePos="0" relativeHeight="251694080" behindDoc="0" locked="0" layoutInCell="1" allowOverlap="1">
            <wp:simplePos x="0" y="0"/>
            <wp:positionH relativeFrom="margin">
              <wp:align>left</wp:align>
            </wp:positionH>
            <wp:positionV relativeFrom="paragraph">
              <wp:posOffset>62865</wp:posOffset>
            </wp:positionV>
            <wp:extent cx="3081528" cy="2432304"/>
            <wp:effectExtent l="57150" t="57150" r="62230" b="444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d loves (quotesgram.com).jpg"/>
                    <pic:cNvPicPr/>
                  </pic:nvPicPr>
                  <pic:blipFill rotWithShape="1">
                    <a:blip r:embed="rId15" cstate="screen">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081528" cy="2432304"/>
                    </a:xfrm>
                    <a:prstGeom prst="roundRect">
                      <a:avLst>
                        <a:gd name="adj" fmla="val 8594"/>
                      </a:avLst>
                    </a:prstGeom>
                    <a:solidFill>
                      <a:srgbClr val="FFFFFF">
                        <a:shade val="85000"/>
                      </a:srgbClr>
                    </a:solidFill>
                    <a:ln w="3175" cap="flat" cmpd="sng" algn="ctr">
                      <a:solidFill>
                        <a:srgbClr val="F79646">
                          <a:lumMod val="75000"/>
                        </a:srgbClr>
                      </a:solidFill>
                      <a:prstDash val="solid"/>
                      <a:round/>
                      <a:headEnd type="none" w="med" len="med"/>
                      <a:tailEnd type="none" w="med" len="med"/>
                    </a:ln>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8A0">
        <w:t>U</w:t>
      </w:r>
      <w:r w:rsidR="00BD103B" w:rsidRPr="00BD103B">
        <w:t xml:space="preserve">nderstand that when God created us </w:t>
      </w:r>
      <w:r w:rsidR="00344EE6">
        <w:t>H</w:t>
      </w:r>
      <w:r w:rsidR="00BD103B" w:rsidRPr="00BD103B">
        <w:t>e didn't create us to be sinful</w:t>
      </w:r>
      <w:r w:rsidR="00344EE6">
        <w:t>—</w:t>
      </w:r>
      <w:r w:rsidR="00BD103B" w:rsidRPr="00BD103B">
        <w:t>we chose to sin</w:t>
      </w:r>
      <w:r w:rsidR="00344EE6">
        <w:t>—</w:t>
      </w:r>
      <w:r w:rsidR="00BD103B" w:rsidRPr="00BD103B">
        <w:t>and when we chose to sin this world and our lives and our realities are nothing like they were ever meant to be</w:t>
      </w:r>
      <w:r w:rsidR="00344EE6">
        <w:t>.  A</w:t>
      </w:r>
      <w:r w:rsidR="00BD103B" w:rsidRPr="00BD103B">
        <w:t xml:space="preserve">nd in the midst of </w:t>
      </w:r>
      <w:r w:rsidR="00344EE6">
        <w:t>that God loved us so much that H</w:t>
      </w:r>
      <w:r w:rsidR="00BD103B" w:rsidRPr="00BD103B">
        <w:t>e did the radical thing</w:t>
      </w:r>
      <w:r w:rsidR="00EE7563">
        <w:t>—</w:t>
      </w:r>
      <w:r w:rsidR="00344EE6">
        <w:t>H</w:t>
      </w:r>
      <w:r w:rsidR="00BD103B" w:rsidRPr="00BD103B">
        <w:t xml:space="preserve">e left </w:t>
      </w:r>
      <w:r w:rsidR="00344EE6">
        <w:t>H</w:t>
      </w:r>
      <w:r w:rsidR="00BD103B" w:rsidRPr="00BD103B">
        <w:t>eaven</w:t>
      </w:r>
      <w:r w:rsidR="000A13B1">
        <w:t xml:space="preserve">, </w:t>
      </w:r>
      <w:r w:rsidR="00344EE6">
        <w:t>H</w:t>
      </w:r>
      <w:r w:rsidR="00731F98">
        <w:t>e humbled H</w:t>
      </w:r>
      <w:r w:rsidR="00BD103B" w:rsidRPr="00BD103B">
        <w:t>imself</w:t>
      </w:r>
      <w:r w:rsidR="00344EE6">
        <w:t>,</w:t>
      </w:r>
      <w:r w:rsidR="00BD103B" w:rsidRPr="00BD103B">
        <w:t xml:space="preserve"> took on poverty</w:t>
      </w:r>
      <w:r w:rsidR="00344EE6">
        <w:t xml:space="preserve">, became poor, </w:t>
      </w:r>
      <w:r w:rsidR="00BD103B" w:rsidRPr="00BD103B">
        <w:t>came to this earth</w:t>
      </w:r>
      <w:r w:rsidR="00344EE6">
        <w:t>,</w:t>
      </w:r>
      <w:r w:rsidR="00BD103B" w:rsidRPr="00BD103B">
        <w:t xml:space="preserve"> was treated horrifically by sinful mankind and humanity and got crucified and hung on a cross where </w:t>
      </w:r>
      <w:r w:rsidR="00731F98">
        <w:t>H</w:t>
      </w:r>
      <w:r w:rsidR="00BD103B" w:rsidRPr="00BD103B">
        <w:t>e died</w:t>
      </w:r>
      <w:r w:rsidR="00731F98">
        <w:t>,</w:t>
      </w:r>
      <w:r w:rsidR="00BD103B" w:rsidRPr="00BD103B">
        <w:t xml:space="preserve"> where </w:t>
      </w:r>
      <w:r w:rsidR="00731F98">
        <w:t>H</w:t>
      </w:r>
      <w:r w:rsidR="00BD103B" w:rsidRPr="00BD103B">
        <w:t xml:space="preserve">e was buried and </w:t>
      </w:r>
      <w:r w:rsidR="00731F98">
        <w:t>H</w:t>
      </w:r>
      <w:r w:rsidR="00BD103B" w:rsidRPr="00BD103B">
        <w:t>e tasted of death</w:t>
      </w:r>
      <w:r w:rsidR="00EE7563">
        <w:t>, a</w:t>
      </w:r>
      <w:r w:rsidR="00BD103B" w:rsidRPr="00BD103B">
        <w:t xml:space="preserve">nd </w:t>
      </w:r>
      <w:r w:rsidR="00EE7563">
        <w:t>y</w:t>
      </w:r>
      <w:r w:rsidR="00BD103B" w:rsidRPr="00BD103B">
        <w:t>et came out of that grave alive for us</w:t>
      </w:r>
      <w:r w:rsidR="00EE7563">
        <w:t>.  A</w:t>
      </w:r>
      <w:r w:rsidR="00BD103B" w:rsidRPr="00BD103B">
        <w:t>nd here's why</w:t>
      </w:r>
      <w:r w:rsidR="00EE7563">
        <w:t>, here's why</w:t>
      </w:r>
      <w:r w:rsidR="00BD103B" w:rsidRPr="00BD103B">
        <w:t xml:space="preserve"> </w:t>
      </w:r>
      <w:r w:rsidR="00EE7563">
        <w:t>that's so incredibly important.  E</w:t>
      </w:r>
      <w:r w:rsidR="00BD103B" w:rsidRPr="00BD103B">
        <w:t xml:space="preserve">vidently sin is so awful and it is so much more deadly and it is so much more offensive in the eyes of a holy God than anything any of us in this room </w:t>
      </w:r>
      <w:r w:rsidR="00EE7563">
        <w:t xml:space="preserve">can </w:t>
      </w:r>
      <w:r w:rsidR="00BD103B" w:rsidRPr="00BD103B">
        <w:t>even comprehend</w:t>
      </w:r>
      <w:r w:rsidR="00BA3493">
        <w:t xml:space="preserve">.  </w:t>
      </w:r>
    </w:p>
    <w:p w:rsidR="000C7AD4" w:rsidRDefault="00BA3493" w:rsidP="00534CC7">
      <w:pPr>
        <w:pStyle w:val="Normal-Bib"/>
      </w:pPr>
      <w:r>
        <w:t>A</w:t>
      </w:r>
      <w:r w:rsidR="00BD103B" w:rsidRPr="00BD103B">
        <w:t>nd I was thinking about this a lot this week</w:t>
      </w:r>
      <w:r w:rsidR="000C7AD4">
        <w:t>.  W</w:t>
      </w:r>
      <w:r w:rsidR="00BD103B" w:rsidRPr="00BD103B">
        <w:t>hen I think of sin I don't think of it as black and horrible as God must think of it</w:t>
      </w:r>
      <w:r w:rsidR="000C7AD4">
        <w:t xml:space="preserve">. </w:t>
      </w:r>
      <w:r w:rsidR="00BD103B" w:rsidRPr="00BD103B">
        <w:t xml:space="preserve"> God sees it as so horrific that something massive had to take place to deal with that sin</w:t>
      </w:r>
      <w:r w:rsidR="000C7AD4">
        <w:t>.  Listen to the</w:t>
      </w:r>
      <w:r w:rsidR="00BD103B" w:rsidRPr="00BD103B">
        <w:t>s</w:t>
      </w:r>
      <w:r w:rsidR="000C7AD4">
        <w:t>e</w:t>
      </w:r>
      <w:r w:rsidR="00BD103B" w:rsidRPr="00BD103B">
        <w:t xml:space="preserve"> words</w:t>
      </w:r>
      <w:r w:rsidR="000C7AD4">
        <w:t>,</w:t>
      </w:r>
      <w:r w:rsidR="00BD103B" w:rsidRPr="00BD103B">
        <w:t xml:space="preserve"> John 3:36</w:t>
      </w:r>
      <w:r w:rsidR="000C7AD4">
        <w:t>,</w:t>
      </w:r>
      <w:r w:rsidR="00BD103B" w:rsidRPr="00BD103B">
        <w:t xml:space="preserve"> it says this</w:t>
      </w:r>
      <w:r w:rsidR="000C7AD4">
        <w:t>:</w:t>
      </w:r>
    </w:p>
    <w:p w:rsidR="000C7AD4" w:rsidRDefault="000C7AD4" w:rsidP="00FA70DE">
      <w:pPr>
        <w:pStyle w:val="Scripture"/>
      </w:pPr>
      <w:r w:rsidRPr="00FA70DE">
        <w:rPr>
          <w:vertAlign w:val="superscript"/>
        </w:rPr>
        <w:t>36</w:t>
      </w:r>
      <w:r w:rsidRPr="000C7AD4">
        <w:t xml:space="preserve"> Whoever believes in the Son has eternal life; whoever does not obey the Son shall not see life, but the wrath of God remains on him.</w:t>
      </w:r>
    </w:p>
    <w:p w:rsidR="000C7AD4" w:rsidRDefault="00FA70DE" w:rsidP="00FA70DE">
      <w:pPr>
        <w:pStyle w:val="BibREF"/>
      </w:pPr>
      <w:r>
        <w:t xml:space="preserve">– </w:t>
      </w:r>
      <w:r w:rsidRPr="00BD103B">
        <w:t>John 3:36</w:t>
      </w:r>
      <w:r>
        <w:t xml:space="preserve"> (ESV)</w:t>
      </w:r>
    </w:p>
    <w:p w:rsidR="00C25952" w:rsidRDefault="00FA70DE" w:rsidP="00534CC7">
      <w:pPr>
        <w:pStyle w:val="Normal-Bib"/>
      </w:pPr>
      <w:r>
        <w:t>B</w:t>
      </w:r>
      <w:r w:rsidR="00BD103B" w:rsidRPr="00BD103B">
        <w:t>y the way</w:t>
      </w:r>
      <w:r>
        <w:t>,</w:t>
      </w:r>
      <w:r w:rsidR="00BD103B" w:rsidRPr="00BD103B">
        <w:t xml:space="preserve"> if I had pul</w:t>
      </w:r>
      <w:r>
        <w:t>led up to the T</w:t>
      </w:r>
      <w:r w:rsidR="00BD103B" w:rsidRPr="00BD103B">
        <w:t>urnpike</w:t>
      </w:r>
      <w:r>
        <w:t xml:space="preserve"> gate that night and there was</w:t>
      </w:r>
      <w:r w:rsidR="00BD103B" w:rsidRPr="00BD103B">
        <w:t xml:space="preserve"> one of those big road signs with blinking and it wasn't saying </w:t>
      </w:r>
      <w:r w:rsidR="00BD103B" w:rsidRPr="00FA70DE">
        <w:rPr>
          <w:rFonts w:ascii="Arial" w:hAnsi="Arial" w:cs="Arial"/>
          <w:caps/>
          <w:sz w:val="20"/>
        </w:rPr>
        <w:t>this is a test</w:t>
      </w:r>
      <w:r w:rsidR="00BD103B" w:rsidRPr="00BD103B">
        <w:t xml:space="preserve"> but it was saying </w:t>
      </w:r>
      <w:r w:rsidR="00BD103B" w:rsidRPr="00FA70DE">
        <w:rPr>
          <w:rFonts w:ascii="Arial" w:hAnsi="Arial" w:cs="Arial"/>
          <w:caps/>
          <w:sz w:val="20"/>
        </w:rPr>
        <w:t>get on this highway and you will sit at a standstill for six hours</w:t>
      </w:r>
      <w:r w:rsidR="0032200A">
        <w:rPr>
          <w:rFonts w:ascii="Arial" w:hAnsi="Arial" w:cs="Arial"/>
          <w:caps/>
          <w:sz w:val="20"/>
        </w:rPr>
        <w:t>,</w:t>
      </w:r>
      <w:r w:rsidR="00BD103B" w:rsidRPr="00BD103B">
        <w:t xml:space="preserve"> I wouldn't have stopped and said</w:t>
      </w:r>
      <w:r w:rsidR="0032200A">
        <w:t>, "T</w:t>
      </w:r>
      <w:r w:rsidR="00BD103B" w:rsidRPr="00BD103B">
        <w:t xml:space="preserve">hose hateful </w:t>
      </w:r>
      <w:r w:rsidR="00BD103B">
        <w:t>T</w:t>
      </w:r>
      <w:r w:rsidR="00BD103B" w:rsidRPr="00BD103B">
        <w:t>urnpike people</w:t>
      </w:r>
      <w:r w:rsidR="00D660A0">
        <w:t>.  T</w:t>
      </w:r>
      <w:r w:rsidR="00BD103B" w:rsidRPr="00BD103B">
        <w:t>hey hate me</w:t>
      </w:r>
      <w:r w:rsidR="00D660A0">
        <w:t>; t</w:t>
      </w:r>
      <w:r w:rsidR="00BD103B" w:rsidRPr="00BD103B">
        <w:t>hey hate my guts</w:t>
      </w:r>
      <w:r w:rsidR="0032200A">
        <w:t xml:space="preserve">." </w:t>
      </w:r>
      <w:r w:rsidR="00BD103B" w:rsidRPr="00BD103B">
        <w:t xml:space="preserve"> I would</w:t>
      </w:r>
      <w:r w:rsidR="00F43E06">
        <w:t>n't have sat there and pressed W</w:t>
      </w:r>
      <w:r w:rsidR="00BD103B" w:rsidRPr="00BD103B">
        <w:t>aze and said</w:t>
      </w:r>
      <w:r w:rsidR="00BD103B">
        <w:t>, "Oh, my, t</w:t>
      </w:r>
      <w:r w:rsidR="00BD103B" w:rsidRPr="00BD103B">
        <w:t>hat's going to add 45 minutes to our trip</w:t>
      </w:r>
      <w:r w:rsidR="00BD103B">
        <w:t xml:space="preserve">. </w:t>
      </w:r>
      <w:r w:rsidR="00BD103B" w:rsidRPr="00BD103B">
        <w:t xml:space="preserve"> I don't think we'll do it</w:t>
      </w:r>
      <w:r w:rsidR="00BD103B">
        <w:t xml:space="preserve">. </w:t>
      </w:r>
      <w:r w:rsidR="00BD103B" w:rsidRPr="00BD103B">
        <w:t xml:space="preserve"> I think we'll wait</w:t>
      </w:r>
      <w:r w:rsidR="00BD103B">
        <w:t>.</w:t>
      </w:r>
      <w:r w:rsidR="00D660A0">
        <w:t>"  "</w:t>
      </w:r>
      <w:r w:rsidR="00BD103B">
        <w:t>L</w:t>
      </w:r>
      <w:r w:rsidR="00BD103B" w:rsidRPr="00BD103B">
        <w:t>et's take the risk</w:t>
      </w:r>
      <w:r w:rsidR="00BD103B">
        <w:t>,</w:t>
      </w:r>
      <w:r w:rsidR="00BD103B" w:rsidRPr="00BD103B">
        <w:t xml:space="preserve"> honey</w:t>
      </w:r>
      <w:r w:rsidR="00BD103B">
        <w:t xml:space="preserve">, </w:t>
      </w:r>
      <w:r w:rsidR="00BD103B" w:rsidRPr="00BD103B">
        <w:t>let's do it</w:t>
      </w:r>
      <w:r w:rsidR="00BD103B">
        <w:t>.</w:t>
      </w:r>
      <w:r w:rsidR="00D660A0">
        <w:t>"  "</w:t>
      </w:r>
      <w:r w:rsidR="00BD103B">
        <w:t>Y</w:t>
      </w:r>
      <w:r w:rsidR="00BD103B" w:rsidRPr="00BD103B">
        <w:t>ou want to get on there</w:t>
      </w:r>
      <w:r w:rsidR="00BD103B">
        <w:t>?</w:t>
      </w:r>
      <w:r w:rsidR="00D660A0">
        <w:t>"  "</w:t>
      </w:r>
      <w:r w:rsidR="00BD103B">
        <w:t>Yeah.</w:t>
      </w:r>
      <w:r w:rsidR="00D660A0">
        <w:t>"</w:t>
      </w:r>
      <w:r w:rsidR="00BD103B">
        <w:t xml:space="preserve">  I </w:t>
      </w:r>
      <w:r w:rsidR="00BD103B" w:rsidRPr="00BD103B">
        <w:t>don't think I would have looked at the sign and said</w:t>
      </w:r>
      <w:r w:rsidR="00BD103B">
        <w:t>, "</w:t>
      </w:r>
      <w:r w:rsidR="00BD103B" w:rsidRPr="00BD103B">
        <w:t>I just don't believe it</w:t>
      </w:r>
      <w:r w:rsidR="00BD103B">
        <w:t xml:space="preserve">. </w:t>
      </w:r>
      <w:r w:rsidR="00BD103B" w:rsidRPr="00BD103B">
        <w:t xml:space="preserve"> I think that's probably been here for weeks</w:t>
      </w:r>
      <w:r w:rsidR="00E22BC8">
        <w:t>.  S</w:t>
      </w:r>
      <w:r w:rsidR="00BD103B" w:rsidRPr="00BD103B">
        <w:t>omeone told me once it's been there for weeks</w:t>
      </w:r>
      <w:r w:rsidR="00D660A0">
        <w:t xml:space="preserve">.  They sit those </w:t>
      </w:r>
      <w:r w:rsidR="00BD103B" w:rsidRPr="00BD103B">
        <w:t>here</w:t>
      </w:r>
      <w:r w:rsidR="001A0D08">
        <w:t>,</w:t>
      </w:r>
      <w:r w:rsidR="00BD103B" w:rsidRPr="00BD103B">
        <w:t xml:space="preserve"> they say that</w:t>
      </w:r>
      <w:r w:rsidR="001A0D08">
        <w:t>.</w:t>
      </w:r>
      <w:r w:rsidR="00BD103B" w:rsidRPr="00BD103B">
        <w:t xml:space="preserve"> </w:t>
      </w:r>
      <w:r w:rsidR="001A0D08">
        <w:t xml:space="preserve"> </w:t>
      </w:r>
      <w:r w:rsidR="00BD103B" w:rsidRPr="00BD103B">
        <w:t>I know other people are turning around</w:t>
      </w:r>
      <w:r w:rsidR="00C56694">
        <w:t>,</w:t>
      </w:r>
      <w:r w:rsidR="00BD103B" w:rsidRPr="00BD103B">
        <w:t xml:space="preserve"> but we shouldn't</w:t>
      </w:r>
      <w:r w:rsidR="00C56694">
        <w:t>,</w:t>
      </w:r>
      <w:r w:rsidR="00BD103B" w:rsidRPr="00BD103B">
        <w:t xml:space="preserve"> let's get on</w:t>
      </w:r>
      <w:r w:rsidR="00E22BC8">
        <w:t>.</w:t>
      </w:r>
      <w:r w:rsidR="00C56694">
        <w:t>"</w:t>
      </w:r>
      <w:r w:rsidR="00E22BC8">
        <w:t xml:space="preserve"> </w:t>
      </w:r>
      <w:r w:rsidR="00BD103B" w:rsidRPr="00BD103B">
        <w:t xml:space="preserve"> I would have believed that there was going to be a long wait out there</w:t>
      </w:r>
      <w:r w:rsidR="00E22BC8">
        <w:t xml:space="preserve">. </w:t>
      </w:r>
      <w:r w:rsidR="00BD103B" w:rsidRPr="00BD103B">
        <w:t xml:space="preserve"> I would have turned around and figured it out</w:t>
      </w:r>
      <w:r w:rsidR="00C56694">
        <w:t>,</w:t>
      </w:r>
      <w:r w:rsidR="00BD103B" w:rsidRPr="00BD103B">
        <w:t xml:space="preserve"> maybe going back to our friend's house and had some more fun for six hours</w:t>
      </w:r>
      <w:r w:rsidR="00E22BC8">
        <w:t xml:space="preserve">.  </w:t>
      </w:r>
    </w:p>
    <w:p w:rsidR="00E22BC8" w:rsidRPr="00A248C8" w:rsidRDefault="00E22BC8" w:rsidP="00534CC7">
      <w:pPr>
        <w:pStyle w:val="Normal-Bib"/>
        <w:rPr>
          <w:spacing w:val="-20"/>
        </w:rPr>
      </w:pPr>
      <w:r>
        <w:lastRenderedPageBreak/>
        <w:t>L</w:t>
      </w:r>
      <w:r w:rsidR="00BD103B" w:rsidRPr="00BD103B">
        <w:t>isten to this verse</w:t>
      </w:r>
      <w:r w:rsidRPr="00A248C8">
        <w:rPr>
          <w:spacing w:val="-20"/>
        </w:rPr>
        <w:t>:</w:t>
      </w:r>
      <w:r w:rsidR="00A248C8" w:rsidRPr="00A248C8">
        <w:rPr>
          <w:spacing w:val="-20"/>
        </w:rPr>
        <w:t xml:space="preserve"> </w:t>
      </w:r>
      <w:r w:rsidR="00A248C8" w:rsidRPr="00A248C8">
        <w:rPr>
          <w:rStyle w:val="FootnoteReference"/>
          <w:spacing w:val="-20"/>
        </w:rPr>
        <w:footnoteReference w:id="1"/>
      </w:r>
    </w:p>
    <w:p w:rsidR="0053607B" w:rsidRDefault="00C56694" w:rsidP="00C56694">
      <w:pPr>
        <w:pStyle w:val="Scripture"/>
        <w:rPr>
          <w:color w:val="FF0000"/>
        </w:rPr>
      </w:pPr>
      <w:r w:rsidRPr="00C56694">
        <w:rPr>
          <w:color w:val="FF0000"/>
          <w:vertAlign w:val="superscript"/>
        </w:rPr>
        <w:t>13</w:t>
      </w:r>
      <w:r w:rsidRPr="00C56694">
        <w:rPr>
          <w:color w:val="FF0000"/>
        </w:rPr>
        <w:t xml:space="preserve"> "Enter by the narrow gate. For the gate is wide and the way is easy that leads to destruction, </w:t>
      </w:r>
    </w:p>
    <w:p w:rsidR="0053607B" w:rsidRDefault="0053607B" w:rsidP="0053607B">
      <w:pPr>
        <w:pStyle w:val="Insertion"/>
      </w:pPr>
      <w:r>
        <w:t xml:space="preserve">— you see, </w:t>
      </w:r>
      <w:r w:rsidRPr="00BD103B">
        <w:t>Jesus keeps on warning us the easy way is going to lead us to destruction</w:t>
      </w:r>
      <w:r>
        <w:t xml:space="preserve"> —</w:t>
      </w:r>
    </w:p>
    <w:p w:rsidR="00C56694" w:rsidRPr="00C56694" w:rsidRDefault="00C56694" w:rsidP="00C56694">
      <w:pPr>
        <w:pStyle w:val="Scripture"/>
        <w:rPr>
          <w:color w:val="FF0000"/>
        </w:rPr>
      </w:pPr>
      <w:r w:rsidRPr="00C56694">
        <w:rPr>
          <w:color w:val="FF0000"/>
        </w:rPr>
        <w:t xml:space="preserve">and those who enter by it are many. </w:t>
      </w:r>
      <w:r w:rsidRPr="00C56694">
        <w:rPr>
          <w:color w:val="FF0000"/>
          <w:vertAlign w:val="superscript"/>
        </w:rPr>
        <w:t>14</w:t>
      </w:r>
      <w:r w:rsidRPr="00C56694">
        <w:rPr>
          <w:color w:val="FF0000"/>
        </w:rPr>
        <w:t xml:space="preserve"> For the gate is narrow and the way is hard that leads to life, and those who find it are few."</w:t>
      </w:r>
    </w:p>
    <w:p w:rsidR="00C56694" w:rsidRDefault="00C56694" w:rsidP="00C56694">
      <w:pPr>
        <w:pStyle w:val="BibREF"/>
      </w:pPr>
      <w:r>
        <w:t>– John 7:13-14 (ESV)</w:t>
      </w:r>
    </w:p>
    <w:p w:rsidR="00753737" w:rsidRDefault="0053607B" w:rsidP="00534CC7">
      <w:pPr>
        <w:pStyle w:val="Normal-Bib"/>
      </w:pPr>
      <w:r>
        <w:t>I</w:t>
      </w:r>
      <w:r w:rsidR="00BD103B" w:rsidRPr="00BD103B">
        <w:t>f you talk to the average person and say how many people in America today do you think are going to end up in Heaven</w:t>
      </w:r>
      <w:r w:rsidR="0088660D">
        <w:t>?  You'll hear, "W</w:t>
      </w:r>
      <w:r w:rsidR="00BD103B" w:rsidRPr="00BD103B">
        <w:t>ell</w:t>
      </w:r>
      <w:r w:rsidR="0088660D">
        <w:t>,</w:t>
      </w:r>
      <w:r w:rsidR="00BD103B" w:rsidRPr="00BD103B">
        <w:t xml:space="preserve"> this is a Christian nation</w:t>
      </w:r>
      <w:r w:rsidR="0088660D">
        <w:t>,</w:t>
      </w:r>
      <w:r w:rsidR="00BD103B" w:rsidRPr="00BD103B">
        <w:t xml:space="preserve"> probably a better portion of them</w:t>
      </w:r>
      <w:r w:rsidR="0088660D">
        <w:t xml:space="preserve">." </w:t>
      </w:r>
      <w:r w:rsidR="00BD103B" w:rsidRPr="00BD103B">
        <w:t xml:space="preserve"> Jesus</w:t>
      </w:r>
      <w:r w:rsidR="00476B02">
        <w:t>—</w:t>
      </w:r>
      <w:r w:rsidR="00BD103B" w:rsidRPr="00BD103B">
        <w:t>this is Matthew 7, verse 13 and 14</w:t>
      </w:r>
      <w:r w:rsidR="00476B02">
        <w:t>—</w:t>
      </w:r>
      <w:r w:rsidR="00BD103B" w:rsidRPr="00BD103B">
        <w:t>Jesus says there's few that are going to make it</w:t>
      </w:r>
      <w:r w:rsidR="0088660D">
        <w:t>.  S</w:t>
      </w:r>
      <w:r w:rsidR="00BD103B" w:rsidRPr="00BD103B">
        <w:t>o many say</w:t>
      </w:r>
      <w:r w:rsidR="0088660D">
        <w:t>, "Y</w:t>
      </w:r>
      <w:r w:rsidR="00BD103B" w:rsidRPr="00BD103B">
        <w:t>eah</w:t>
      </w:r>
      <w:r w:rsidR="0088660D">
        <w:t>,</w:t>
      </w:r>
      <w:r w:rsidR="00BD103B" w:rsidRPr="00BD103B">
        <w:t xml:space="preserve"> I don't believe that sign</w:t>
      </w:r>
      <w:r w:rsidR="0088660D">
        <w:t xml:space="preserve">. </w:t>
      </w:r>
      <w:r w:rsidR="00BD103B" w:rsidRPr="00BD103B">
        <w:t xml:space="preserve"> I'm not going to listen</w:t>
      </w:r>
      <w:r w:rsidR="0088660D">
        <w:t>."</w:t>
      </w:r>
      <w:r w:rsidR="00BD103B" w:rsidRPr="00BD103B">
        <w:t xml:space="preserve"> </w:t>
      </w:r>
      <w:r w:rsidR="0088660D">
        <w:t xml:space="preserve"> </w:t>
      </w:r>
      <w:r w:rsidR="00BD103B" w:rsidRPr="00BD103B">
        <w:t>I'm going to say it again</w:t>
      </w:r>
      <w:r w:rsidR="0088660D">
        <w:t xml:space="preserve">:  </w:t>
      </w:r>
      <w:r w:rsidR="0088660D" w:rsidRPr="00753737">
        <w:rPr>
          <w:u w:val="single"/>
        </w:rPr>
        <w:t>L</w:t>
      </w:r>
      <w:r w:rsidR="00BD103B" w:rsidRPr="00753737">
        <w:rPr>
          <w:u w:val="single"/>
        </w:rPr>
        <w:t>isten to Jesus</w:t>
      </w:r>
      <w:r w:rsidR="00476B02">
        <w:t>!</w:t>
      </w:r>
      <w:r w:rsidR="0088660D">
        <w:t xml:space="preserve"> </w:t>
      </w:r>
      <w:r w:rsidR="00BD103B" w:rsidRPr="00BD103B">
        <w:t xml:space="preserve"> </w:t>
      </w:r>
    </w:p>
    <w:p w:rsidR="00753737" w:rsidRDefault="00D45361" w:rsidP="00534CC7">
      <w:pPr>
        <w:pStyle w:val="Normal-Bib"/>
      </w:pPr>
      <w:r>
        <w:rPr>
          <w:noProof/>
        </w:rPr>
        <mc:AlternateContent>
          <mc:Choice Requires="wpg">
            <w:drawing>
              <wp:anchor distT="0" distB="0" distL="114300" distR="114300" simplePos="0" relativeHeight="251718656" behindDoc="0" locked="0" layoutInCell="1" allowOverlap="1">
                <wp:simplePos x="0" y="0"/>
                <wp:positionH relativeFrom="column">
                  <wp:posOffset>4297680</wp:posOffset>
                </wp:positionH>
                <wp:positionV relativeFrom="paragraph">
                  <wp:posOffset>85725</wp:posOffset>
                </wp:positionV>
                <wp:extent cx="2115185" cy="2682240"/>
                <wp:effectExtent l="0" t="0" r="37465" b="22860"/>
                <wp:wrapSquare wrapText="bothSides"/>
                <wp:docPr id="15" name="Group 15"/>
                <wp:cNvGraphicFramePr/>
                <a:graphic xmlns:a="http://schemas.openxmlformats.org/drawingml/2006/main">
                  <a:graphicData uri="http://schemas.microsoft.com/office/word/2010/wordprocessingGroup">
                    <wpg:wgp>
                      <wpg:cNvGrpSpPr/>
                      <wpg:grpSpPr>
                        <a:xfrm>
                          <a:off x="0" y="0"/>
                          <a:ext cx="2115185" cy="2682240"/>
                          <a:chOff x="0" y="0"/>
                          <a:chExt cx="2115185" cy="2682240"/>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30480" y="38100"/>
                            <a:ext cx="2084705" cy="2633345"/>
                          </a:xfrm>
                          <a:prstGeom prst="rect">
                            <a:avLst/>
                          </a:prstGeom>
                        </pic:spPr>
                      </pic:pic>
                      <wps:wsp>
                        <wps:cNvPr id="11" name="Straight Connector 11"/>
                        <wps:cNvCnPr/>
                        <wps:spPr>
                          <a:xfrm>
                            <a:off x="15240" y="2682240"/>
                            <a:ext cx="2099945"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0" y="0"/>
                            <a:ext cx="210312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67920C" id="Group 15" o:spid="_x0000_s1026" style="position:absolute;margin-left:338.4pt;margin-top:6.75pt;width:166.55pt;height:211.2pt;z-index:251718656" coordsize="21151,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">
                <v:shape id="Picture 7" o:spid="_x0000_s1027" type="#_x0000_t75" style="position:absolute;left:304;top:381;width:20847;height:26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Y1bDAAAA2gAAAA8AAABkcnMvZG93bnJldi54bWxEj0+LwjAUxO/CfofwFrxpWsE/VNOyKwor&#10;e9IKenw0z7bYvJQmavfbmwXB4zAzv2FWWW8acafO1ZYVxOMIBHFhdc2lgmO+HS1AOI+ssbFMCv7I&#10;QZZ+DFaYaPvgPd0PvhQBwi5BBZX3bSKlKyoy6Ma2JQ7exXYGfZBdKXWHjwA3jZxE0UwarDksVNjS&#10;uqLiergZBb/5bCPzxfZ7Hp/j0x4nbbybTpUafvZfSxCeev8Ov9o/WsEc/q+EGy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tjVsMAAADaAAAADwAAAAAAAAAAAAAAAACf&#10;AgAAZHJzL2Rvd25yZXYueG1sUEsFBgAAAAAEAAQA9wAAAI8DAAAAAA==&#10;">
                  <v:imagedata r:id="rId18" o:title=""/>
                  <v:path arrowok="t"/>
                </v:shape>
                <v:line id="Straight Connector 11" o:spid="_x0000_s1028" style="position:absolute;visibility:visible;mso-wrap-style:square" from="152,26822" to="21151,2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line id="Straight Connector 12" o:spid="_x0000_s1029" style="position:absolute;visibility:visible;mso-wrap-style:square" from="0,0" to="21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w10:wrap type="square"/>
              </v:group>
            </w:pict>
          </mc:Fallback>
        </mc:AlternateContent>
      </w:r>
      <w:r w:rsidR="00BD103B" w:rsidRPr="00BD103B">
        <w:t>I mean</w:t>
      </w:r>
      <w:r w:rsidR="0088660D">
        <w:t>,</w:t>
      </w:r>
      <w:r w:rsidR="00BD103B" w:rsidRPr="00BD103B">
        <w:t xml:space="preserve"> who are you gonna listen to</w:t>
      </w:r>
      <w:r w:rsidR="00476B02">
        <w:t>?  S</w:t>
      </w:r>
      <w:r w:rsidR="00BD103B" w:rsidRPr="00BD103B">
        <w:t xml:space="preserve">omeone that came up with an idea everyone's going to </w:t>
      </w:r>
      <w:r w:rsidR="0088660D">
        <w:t>H</w:t>
      </w:r>
      <w:r w:rsidR="00BD103B" w:rsidRPr="00BD103B">
        <w:t>eaven</w:t>
      </w:r>
      <w:r w:rsidR="00476B02">
        <w:t>?  S</w:t>
      </w:r>
      <w:r w:rsidR="00BD103B" w:rsidRPr="00BD103B">
        <w:t>omeone that came up with an idea</w:t>
      </w:r>
      <w:r w:rsidR="00AB1B6D">
        <w:t xml:space="preserve"> of</w:t>
      </w:r>
      <w:r w:rsidR="0088660D">
        <w:t>, "</w:t>
      </w:r>
      <w:r w:rsidR="00AB1B6D">
        <w:t>M</w:t>
      </w:r>
      <w:r w:rsidR="00BD103B" w:rsidRPr="00BD103B">
        <w:t>aybe when you leave this earth you go to a bad place for a minute but if we pay some money here and you give some money to the church</w:t>
      </w:r>
      <w:r w:rsidR="0088660D">
        <w:t>,</w:t>
      </w:r>
      <w:r w:rsidR="00BD103B" w:rsidRPr="00BD103B">
        <w:t xml:space="preserve"> like</w:t>
      </w:r>
      <w:r w:rsidR="0088660D">
        <w:t>, maybe they'll get to H</w:t>
      </w:r>
      <w:r w:rsidR="00BD103B" w:rsidRPr="00BD103B">
        <w:t>eaven on their own because God will go</w:t>
      </w:r>
      <w:r w:rsidR="0088660D">
        <w:t>,</w:t>
      </w:r>
      <w:r w:rsidR="00AB1B6D">
        <w:t xml:space="preserve"> </w:t>
      </w:r>
      <w:r w:rsidR="00AB1B6D" w:rsidRPr="00476B02">
        <w:rPr>
          <w:i/>
        </w:rPr>
        <w:t>'Ah, t</w:t>
      </w:r>
      <w:r w:rsidR="00BD103B" w:rsidRPr="00476B02">
        <w:rPr>
          <w:i/>
        </w:rPr>
        <w:t>hat's cool</w:t>
      </w:r>
      <w:r w:rsidR="00AB1B6D" w:rsidRPr="00476B02">
        <w:rPr>
          <w:i/>
        </w:rPr>
        <w:t>, t</w:t>
      </w:r>
      <w:r w:rsidR="00BD103B" w:rsidRPr="00476B02">
        <w:rPr>
          <w:i/>
        </w:rPr>
        <w:t>hank you</w:t>
      </w:r>
      <w:r w:rsidR="00476B02">
        <w:rPr>
          <w:i/>
        </w:rPr>
        <w:t>, t</w:t>
      </w:r>
      <w:r w:rsidR="00BD103B" w:rsidRPr="00476B02">
        <w:rPr>
          <w:i/>
        </w:rPr>
        <w:t>hanks for helping me out</w:t>
      </w:r>
      <w:r w:rsidR="00AB1B6D" w:rsidRPr="00476B02">
        <w:rPr>
          <w:i/>
        </w:rPr>
        <w:t xml:space="preserve">.  </w:t>
      </w:r>
      <w:r w:rsidR="00BD103B" w:rsidRPr="00476B02">
        <w:rPr>
          <w:i/>
        </w:rPr>
        <w:t>I was figuring out how to solve all these problems</w:t>
      </w:r>
      <w:r w:rsidR="0088660D" w:rsidRPr="00476B02">
        <w:rPr>
          <w:i/>
        </w:rPr>
        <w:t>.  T</w:t>
      </w:r>
      <w:r w:rsidR="00BD103B" w:rsidRPr="00476B02">
        <w:rPr>
          <w:i/>
        </w:rPr>
        <w:t>hanks for doing that</w:t>
      </w:r>
      <w:r w:rsidR="0088660D" w:rsidRPr="00476B02">
        <w:rPr>
          <w:i/>
        </w:rPr>
        <w:t>.  W</w:t>
      </w:r>
      <w:r w:rsidR="00BD103B" w:rsidRPr="00476B02">
        <w:rPr>
          <w:i/>
        </w:rPr>
        <w:t xml:space="preserve">e'll let your loved one out of </w:t>
      </w:r>
      <w:r w:rsidR="009D2F8B" w:rsidRPr="00476B02">
        <w:rPr>
          <w:i/>
        </w:rPr>
        <w:t>Hell</w:t>
      </w:r>
      <w:r w:rsidR="0088660D" w:rsidRPr="00476B02">
        <w:rPr>
          <w:i/>
        </w:rPr>
        <w:t>.</w:t>
      </w:r>
      <w:r w:rsidR="00AB1B6D" w:rsidRPr="00476B02">
        <w:rPr>
          <w:i/>
        </w:rPr>
        <w:t>'</w:t>
      </w:r>
      <w:r w:rsidR="00AB1B6D">
        <w:t xml:space="preserve"> </w:t>
      </w:r>
      <w:r w:rsidR="0088660D">
        <w:t xml:space="preserve">" </w:t>
      </w:r>
      <w:r w:rsidR="00BD103B" w:rsidRPr="00BD103B">
        <w:t xml:space="preserve"> </w:t>
      </w:r>
      <w:r w:rsidR="00AB1B6D" w:rsidRPr="00AB1B6D">
        <w:rPr>
          <w:rStyle w:val="INAUDIBLEChar"/>
        </w:rPr>
        <w:t>[laughter]</w:t>
      </w:r>
      <w:r w:rsidR="00AB1B6D">
        <w:t xml:space="preserve"> </w:t>
      </w:r>
      <w:r w:rsidR="009D4266">
        <w:t xml:space="preserve"> </w:t>
      </w:r>
      <w:r w:rsidR="00476B02">
        <w:t xml:space="preserve">  </w:t>
      </w:r>
      <w:r w:rsidR="00BD103B" w:rsidRPr="00BD103B">
        <w:t>I mean</w:t>
      </w:r>
      <w:r w:rsidR="009E075A">
        <w:t xml:space="preserve">, </w:t>
      </w:r>
      <w:r w:rsidR="00BD103B" w:rsidRPr="00BD103B">
        <w:t>it is silly</w:t>
      </w:r>
      <w:r w:rsidR="00EB0E89">
        <w:t>,</w:t>
      </w:r>
      <w:r w:rsidR="00BD103B" w:rsidRPr="00BD103B">
        <w:t xml:space="preserve"> right</w:t>
      </w:r>
      <w:r w:rsidR="00EB0E89">
        <w:t>?  W</w:t>
      </w:r>
      <w:r w:rsidR="00BD103B" w:rsidRPr="00BD103B">
        <w:t>e laugh at it it's so silly but we make this stuff up</w:t>
      </w:r>
      <w:r w:rsidR="00476B02">
        <w:t>, w</w:t>
      </w:r>
      <w:r w:rsidR="00BD103B" w:rsidRPr="00BD103B">
        <w:t>e comfort ourselves with it and say</w:t>
      </w:r>
      <w:r w:rsidR="00EB0E89">
        <w:t>, "O</w:t>
      </w:r>
      <w:r w:rsidR="00BD103B" w:rsidRPr="00BD103B">
        <w:t>kay</w:t>
      </w:r>
      <w:r w:rsidR="00EB0E89">
        <w:t>,"</w:t>
      </w:r>
      <w:r w:rsidR="00BD103B" w:rsidRPr="00BD103B">
        <w:t xml:space="preserve"> or we just go</w:t>
      </w:r>
      <w:r w:rsidR="00EB0E89">
        <w:t>, "H</w:t>
      </w:r>
      <w:r w:rsidR="00BD103B" w:rsidRPr="00BD103B">
        <w:t>ey</w:t>
      </w:r>
      <w:r w:rsidR="00EB0E89">
        <w:t>,</w:t>
      </w:r>
      <w:r w:rsidR="00BD103B" w:rsidRPr="00BD103B">
        <w:t xml:space="preserve"> I'm just not going to exist</w:t>
      </w:r>
      <w:r w:rsidR="00EB0E89">
        <w:t>.  I</w:t>
      </w:r>
      <w:r w:rsidR="00BD103B" w:rsidRPr="00BD103B">
        <w:t>t'll just be the end of it</w:t>
      </w:r>
      <w:r w:rsidR="00EB0E89">
        <w:t>."  W</w:t>
      </w:r>
      <w:r w:rsidR="00BD103B" w:rsidRPr="00BD103B">
        <w:t>ell</w:t>
      </w:r>
      <w:r w:rsidR="00EB0E89">
        <w:t>,</w:t>
      </w:r>
      <w:r w:rsidR="00BD103B" w:rsidRPr="00BD103B">
        <w:t xml:space="preserve"> what if you're wrong</w:t>
      </w:r>
      <w:r w:rsidR="00EB0E89">
        <w:t>?  "W</w:t>
      </w:r>
      <w:r w:rsidR="00BD103B" w:rsidRPr="00BD103B">
        <w:t>ell</w:t>
      </w:r>
      <w:r w:rsidR="00EB0E89">
        <w:t>,</w:t>
      </w:r>
      <w:r w:rsidR="00BD103B" w:rsidRPr="00BD103B">
        <w:t xml:space="preserve"> </w:t>
      </w:r>
      <w:r w:rsidR="00476B02" w:rsidRPr="00EB0E89">
        <w:rPr>
          <w:rStyle w:val="INAUDIBLEChar"/>
        </w:rPr>
        <w:t>[in a snarky tone]</w:t>
      </w:r>
      <w:r w:rsidR="00476B02">
        <w:t xml:space="preserve"> </w:t>
      </w:r>
      <w:r w:rsidR="00BD103B" w:rsidRPr="00BD103B">
        <w:t xml:space="preserve">then God </w:t>
      </w:r>
      <w:r w:rsidR="00EB0E89">
        <w:t>can</w:t>
      </w:r>
      <w:r w:rsidR="00CF1A3C">
        <w:t>…</w:t>
      </w:r>
      <w:r w:rsidR="00EB0E89">
        <w:t>" Whoa!  Whoa!  Whoa!  Whoa!  Whoa!  Whoa!  Y</w:t>
      </w:r>
      <w:r w:rsidR="00BD103B" w:rsidRPr="00BD103B">
        <w:t xml:space="preserve">ou want to just say that but </w:t>
      </w:r>
      <w:r w:rsidR="00CF1A3C">
        <w:t xml:space="preserve">– </w:t>
      </w:r>
      <w:r w:rsidR="009D2F8B">
        <w:t>Hell</w:t>
      </w:r>
      <w:r w:rsidR="00BD103B" w:rsidRPr="00BD103B">
        <w:t xml:space="preserve"> is real</w:t>
      </w:r>
      <w:r w:rsidR="00753737">
        <w:t xml:space="preserve">.  </w:t>
      </w:r>
      <w:r w:rsidR="00BD103B" w:rsidRPr="00BD103B">
        <w:t xml:space="preserve">Jesus wants you to know that and </w:t>
      </w:r>
      <w:r w:rsidR="00753737">
        <w:t>H</w:t>
      </w:r>
      <w:r w:rsidR="00BD103B" w:rsidRPr="00BD103B">
        <w:t>e doesn't want you to go there</w:t>
      </w:r>
      <w:r w:rsidR="00753737">
        <w:t>.</w:t>
      </w:r>
    </w:p>
    <w:p w:rsidR="00F05229" w:rsidRDefault="00BD103B" w:rsidP="00534CC7">
      <w:pPr>
        <w:pStyle w:val="Normal-Bib"/>
      </w:pPr>
      <w:r w:rsidRPr="00BD103B">
        <w:t>I want you to lis</w:t>
      </w:r>
      <w:r w:rsidR="00753737">
        <w:t>ten to John Chapter 14, verse 6</w:t>
      </w:r>
      <w:r w:rsidR="000E4872">
        <w:t xml:space="preserve">, and </w:t>
      </w:r>
      <w:r w:rsidR="00753737">
        <w:t>I</w:t>
      </w:r>
      <w:r w:rsidRPr="00BD103B">
        <w:t xml:space="preserve"> want you to think for a minute</w:t>
      </w:r>
      <w:r w:rsidR="000E4872">
        <w:t xml:space="preserve">.  </w:t>
      </w:r>
      <w:r w:rsidRPr="00BD103B">
        <w:t>Jesus says these words and this is what you need to know</w:t>
      </w:r>
      <w:r w:rsidR="000E4872">
        <w:t>:  T</w:t>
      </w:r>
      <w:r w:rsidRPr="00BD103B">
        <w:t xml:space="preserve">hat </w:t>
      </w:r>
      <w:r w:rsidR="00753737">
        <w:t>H</w:t>
      </w:r>
      <w:r w:rsidRPr="00BD103B">
        <w:t xml:space="preserve">e loves you so much </w:t>
      </w:r>
      <w:r w:rsidR="000E4872">
        <w:t xml:space="preserve">that </w:t>
      </w:r>
      <w:r w:rsidR="00753737">
        <w:t>H</w:t>
      </w:r>
      <w:r w:rsidRPr="00BD103B">
        <w:t>e's just going to say it over and over and over again</w:t>
      </w:r>
      <w:r w:rsidR="00753737">
        <w:t>.  S</w:t>
      </w:r>
      <w:r w:rsidRPr="00BD103B">
        <w:t xml:space="preserve">o I want you to know </w:t>
      </w:r>
      <w:r w:rsidR="00753737">
        <w:t>H</w:t>
      </w:r>
      <w:r w:rsidRPr="00BD103B">
        <w:t xml:space="preserve">e loves you so much that </w:t>
      </w:r>
      <w:r w:rsidR="00753737">
        <w:t>H</w:t>
      </w:r>
      <w:r w:rsidRPr="00BD103B">
        <w:t xml:space="preserve">e had </w:t>
      </w:r>
      <w:r w:rsidRPr="002F5245">
        <w:rPr>
          <w:i/>
        </w:rPr>
        <w:t>you</w:t>
      </w:r>
      <w:r w:rsidRPr="00BD103B">
        <w:t xml:space="preserve"> in this room today</w:t>
      </w:r>
      <w:r w:rsidR="00753737">
        <w:t>,</w:t>
      </w:r>
      <w:r w:rsidRPr="00BD103B">
        <w:t xml:space="preserve"> </w:t>
      </w:r>
      <w:r w:rsidR="00753737">
        <w:t>H</w:t>
      </w:r>
      <w:r w:rsidRPr="00BD103B">
        <w:t xml:space="preserve">e had </w:t>
      </w:r>
      <w:r w:rsidRPr="002F5245">
        <w:rPr>
          <w:i/>
        </w:rPr>
        <w:t>you</w:t>
      </w:r>
      <w:r w:rsidRPr="00BD103B">
        <w:t xml:space="preserve"> watching this livestream today to go</w:t>
      </w:r>
      <w:r w:rsidR="002F5245">
        <w:t>, "Whoa!  T</w:t>
      </w:r>
      <w:r w:rsidRPr="00BD103B">
        <w:t>his is like the real deal</w:t>
      </w:r>
      <w:r w:rsidR="002F5245">
        <w:t>.  T</w:t>
      </w:r>
      <w:r w:rsidRPr="00BD103B">
        <w:t>his is serious</w:t>
      </w:r>
      <w:r w:rsidR="002F5245">
        <w:t>.  T</w:t>
      </w:r>
      <w:r w:rsidRPr="00BD103B">
        <w:t>his is that flashing sign</w:t>
      </w:r>
      <w:r w:rsidR="002F5245">
        <w:t xml:space="preserve">. </w:t>
      </w:r>
      <w:r w:rsidRPr="00BD103B">
        <w:t xml:space="preserve"> I need to think about this for a moment</w:t>
      </w:r>
      <w:r w:rsidR="002F5245">
        <w:t xml:space="preserve">."  </w:t>
      </w:r>
      <w:r w:rsidRPr="00BD103B">
        <w:t>God had you read this verse today that said</w:t>
      </w:r>
      <w:r w:rsidR="002F5245">
        <w:t>,</w:t>
      </w:r>
      <w:r w:rsidRPr="00BD103B">
        <w:t xml:space="preserve"> hey</w:t>
      </w:r>
      <w:r w:rsidR="002F5245">
        <w:t>,</w:t>
      </w:r>
      <w:r w:rsidRPr="00BD103B">
        <w:t xml:space="preserve"> these really</w:t>
      </w:r>
      <w:r w:rsidR="0080119C">
        <w:t>,</w:t>
      </w:r>
      <w:r w:rsidRPr="00BD103B">
        <w:t xml:space="preserve"> really bad people</w:t>
      </w:r>
      <w:r w:rsidR="002F5245">
        <w:t>,</w:t>
      </w:r>
      <w:r w:rsidRPr="00BD103B">
        <w:t xml:space="preserve"> they're not going to get judged as much as those of us in this room who know all of this information about Jesus</w:t>
      </w:r>
      <w:r w:rsidR="002F5245">
        <w:t xml:space="preserve">. </w:t>
      </w:r>
      <w:r w:rsidRPr="00BD103B">
        <w:t xml:space="preserve"> Jesus</w:t>
      </w:r>
      <w:r w:rsidR="002F5245">
        <w:t>,</w:t>
      </w:r>
      <w:r w:rsidRPr="00BD103B">
        <w:t xml:space="preserve"> listen what Jesus says in John Chapter 14, verse 6</w:t>
      </w:r>
      <w:r w:rsidR="002F5245">
        <w:t>, i</w:t>
      </w:r>
      <w:r w:rsidRPr="00BD103B">
        <w:t xml:space="preserve">t's familiar but I don't think </w:t>
      </w:r>
      <w:r w:rsidR="00905DC8">
        <w:t>we fully grasp what this means.  H</w:t>
      </w:r>
      <w:r w:rsidRPr="00BD103B">
        <w:t>e says this</w:t>
      </w:r>
      <w:r w:rsidR="00F05229">
        <w:t>:</w:t>
      </w:r>
    </w:p>
    <w:p w:rsidR="00F05229" w:rsidRDefault="00F05229" w:rsidP="00D70C4F">
      <w:pPr>
        <w:pStyle w:val="Scripture"/>
      </w:pPr>
      <w:r w:rsidRPr="00F05229">
        <w:rPr>
          <w:vertAlign w:val="superscript"/>
        </w:rPr>
        <w:t xml:space="preserve">6 </w:t>
      </w:r>
      <w:r>
        <w:t xml:space="preserve">Jesus said to him, </w:t>
      </w:r>
      <w:r w:rsidRPr="00F05229">
        <w:rPr>
          <w:color w:val="FF0000"/>
        </w:rPr>
        <w:t>"I am the way, and the truth, and the life. No one comes to the Father except through me."</w:t>
      </w:r>
    </w:p>
    <w:p w:rsidR="00F05229" w:rsidRDefault="00F05229" w:rsidP="000E41EB">
      <w:pPr>
        <w:pStyle w:val="BibREF"/>
      </w:pPr>
      <w:r>
        <w:t>– John 14:6 (ESV)</w:t>
      </w:r>
    </w:p>
    <w:p w:rsidR="00B40526" w:rsidRDefault="0027115B" w:rsidP="00312033">
      <w:pPr>
        <w:pStyle w:val="Normal-Bib"/>
      </w:pPr>
      <w:r>
        <w:t>W</w:t>
      </w:r>
      <w:r w:rsidR="00BD103B" w:rsidRPr="00BD103B">
        <w:t>ho comes to the Father outside of Jesus</w:t>
      </w:r>
      <w:r>
        <w:t xml:space="preserve">?  </w:t>
      </w:r>
      <w:r w:rsidRPr="0027115B">
        <w:rPr>
          <w:rStyle w:val="INAUDIBLEChar"/>
        </w:rPr>
        <w:t>[man in audience:  "nobody"]</w:t>
      </w:r>
      <w:r w:rsidR="00BD103B" w:rsidRPr="00BD103B">
        <w:t xml:space="preserve"> </w:t>
      </w:r>
      <w:r>
        <w:t xml:space="preserve"> S</w:t>
      </w:r>
      <w:r w:rsidR="00BD103B" w:rsidRPr="00BD103B">
        <w:t>ay it louder</w:t>
      </w:r>
      <w:r>
        <w:t xml:space="preserve">.  </w:t>
      </w:r>
      <w:r w:rsidRPr="0027115B">
        <w:rPr>
          <w:rStyle w:val="INAUDIBLEChar"/>
        </w:rPr>
        <w:t xml:space="preserve">[audience: </w:t>
      </w:r>
      <w:r>
        <w:rPr>
          <w:rStyle w:val="INAUDIBLEChar"/>
        </w:rPr>
        <w:t>"</w:t>
      </w:r>
      <w:r w:rsidRPr="0027115B">
        <w:rPr>
          <w:rStyle w:val="INAUDIBLEChar"/>
        </w:rPr>
        <w:t>no one"]</w:t>
      </w:r>
      <w:r>
        <w:t xml:space="preserve">  N</w:t>
      </w:r>
      <w:r w:rsidR="00BD103B" w:rsidRPr="00BD103B">
        <w:t>o one</w:t>
      </w:r>
      <w:r>
        <w:t>.  T</w:t>
      </w:r>
      <w:r w:rsidR="00BD103B" w:rsidRPr="00BD103B">
        <w:t>hat's what Jesus says</w:t>
      </w:r>
      <w:r>
        <w:t xml:space="preserve">. </w:t>
      </w:r>
      <w:r w:rsidR="00BD103B" w:rsidRPr="00BD103B">
        <w:t xml:space="preserve"> I say listen to Jesus</w:t>
      </w:r>
      <w:r>
        <w:t>.  Yo</w:t>
      </w:r>
      <w:r w:rsidR="00BD103B" w:rsidRPr="00BD103B">
        <w:t xml:space="preserve">u can say right now I'll reject </w:t>
      </w:r>
      <w:r>
        <w:t>H</w:t>
      </w:r>
      <w:r w:rsidR="00BD103B" w:rsidRPr="00BD103B">
        <w:t>im</w:t>
      </w:r>
      <w:r>
        <w:t xml:space="preserve">, </w:t>
      </w:r>
      <w:r w:rsidR="00BD103B" w:rsidRPr="00BD103B">
        <w:lastRenderedPageBreak/>
        <w:t xml:space="preserve">remember that's what got us into this conversation in the middle </w:t>
      </w:r>
      <w:r w:rsidR="008A3506">
        <w:t>of Chapter 10 right at verse 14</w:t>
      </w:r>
      <w:r w:rsidR="009F5FF4">
        <w:t>,</w:t>
      </w:r>
      <w:r w:rsidR="008A3506">
        <w:t xml:space="preserve"> He said some will reject you</w:t>
      </w:r>
      <w:r w:rsidR="009F5FF4">
        <w:t>,</w:t>
      </w:r>
      <w:r w:rsidR="008A3506">
        <w:t xml:space="preserve"> but</w:t>
      </w:r>
      <w:r w:rsidR="008A3506" w:rsidRPr="00BD103B">
        <w:t xml:space="preserve"> </w:t>
      </w:r>
      <w:r w:rsidR="008A3506">
        <w:t>H</w:t>
      </w:r>
      <w:r w:rsidR="008A3506" w:rsidRPr="00BD103B">
        <w:t>e says there's going to be a judgment for those people</w:t>
      </w:r>
      <w:r w:rsidR="00C25952">
        <w:t>.  They've seen it all;</w:t>
      </w:r>
      <w:r w:rsidR="008A3506">
        <w:t xml:space="preserve"> they've heard it all</w:t>
      </w:r>
      <w:r w:rsidR="00105AEE">
        <w:t>.</w:t>
      </w:r>
    </w:p>
    <w:p w:rsidR="00B40526" w:rsidRDefault="00B40526" w:rsidP="009D4266">
      <w:pPr>
        <w:pStyle w:val="Scripture"/>
        <w:spacing w:after="0"/>
      </w:pPr>
      <w:r w:rsidRPr="00B40526">
        <w:rPr>
          <w:vertAlign w:val="superscript"/>
        </w:rPr>
        <w:t>14</w:t>
      </w:r>
      <w:r w:rsidRPr="00B40526">
        <w:t xml:space="preserve"> And if anyone will not receive you or listen to your words, shake off the dust from your feet when you leave that house or town. </w:t>
      </w:r>
      <w:r w:rsidRPr="00B40526">
        <w:rPr>
          <w:vertAlign w:val="superscript"/>
        </w:rPr>
        <w:t>15</w:t>
      </w:r>
      <w:r w:rsidRPr="00B40526">
        <w:t xml:space="preserve"> Truly, I say to you, it will be more bearable on the day of judgment for the land of Sodom and Gomorrah than for that town.</w:t>
      </w:r>
    </w:p>
    <w:p w:rsidR="00B40526" w:rsidRDefault="00B40526" w:rsidP="00B40526">
      <w:pPr>
        <w:pStyle w:val="BibREF"/>
      </w:pPr>
      <w:r>
        <w:t>– Matthew 10:14-15 (ESV)</w:t>
      </w:r>
    </w:p>
    <w:p w:rsidR="00710251" w:rsidRDefault="00EA3D1D" w:rsidP="00534CC7">
      <w:pPr>
        <w:pStyle w:val="Normal-Bib"/>
      </w:pPr>
      <w:r>
        <w:rPr>
          <w:noProof/>
        </w:rPr>
        <w:drawing>
          <wp:anchor distT="0" distB="182880" distL="0" distR="114300" simplePos="0" relativeHeight="251714560" behindDoc="1" locked="0" layoutInCell="1" allowOverlap="1">
            <wp:simplePos x="0" y="0"/>
            <wp:positionH relativeFrom="column">
              <wp:posOffset>-45720</wp:posOffset>
            </wp:positionH>
            <wp:positionV relativeFrom="paragraph">
              <wp:posOffset>304185</wp:posOffset>
            </wp:positionV>
            <wp:extent cx="1444752" cy="1673352"/>
            <wp:effectExtent l="0" t="0" r="3175" b="3175"/>
            <wp:wrapTight wrapText="bothSides">
              <wp:wrapPolygon edited="0">
                <wp:start x="7691" y="0"/>
                <wp:lineTo x="0" y="2951"/>
                <wp:lineTo x="0" y="18936"/>
                <wp:lineTo x="7975" y="19674"/>
                <wp:lineTo x="7975" y="21395"/>
                <wp:lineTo x="10824" y="21395"/>
                <wp:lineTo x="10824" y="19674"/>
                <wp:lineTo x="21363" y="18936"/>
                <wp:lineTo x="21363" y="15493"/>
                <wp:lineTo x="19369" y="11804"/>
                <wp:lineTo x="19938" y="3935"/>
                <wp:lineTo x="11109" y="0"/>
                <wp:lineTo x="769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l intentions.png"/>
                    <pic:cNvPicPr/>
                  </pic:nvPicPr>
                  <pic:blipFill>
                    <a:blip r:embed="rId19">
                      <a:extLst>
                        <a:ext uri="{28A0092B-C50C-407E-A947-70E740481C1C}">
                          <a14:useLocalDpi xmlns:a14="http://schemas.microsoft.com/office/drawing/2010/main"/>
                        </a:ext>
                      </a:extLst>
                    </a:blip>
                    <a:stretch>
                      <a:fillRect/>
                    </a:stretch>
                  </pic:blipFill>
                  <pic:spPr>
                    <a:xfrm>
                      <a:off x="0" y="0"/>
                      <a:ext cx="1444752" cy="1673352"/>
                    </a:xfrm>
                    <a:prstGeom prst="rect">
                      <a:avLst/>
                    </a:prstGeom>
                  </pic:spPr>
                </pic:pic>
              </a:graphicData>
            </a:graphic>
            <wp14:sizeRelH relativeFrom="margin">
              <wp14:pctWidth>0</wp14:pctWidth>
            </wp14:sizeRelH>
            <wp14:sizeRelV relativeFrom="margin">
              <wp14:pctHeight>0</wp14:pctHeight>
            </wp14:sizeRelV>
          </wp:anchor>
        </w:drawing>
      </w:r>
      <w:r w:rsidR="00105AEE">
        <w:t>Y</w:t>
      </w:r>
      <w:r w:rsidR="00BD103B" w:rsidRPr="00BD103B">
        <w:t>ou've seen no one comes to the Father but by Jesus</w:t>
      </w:r>
      <w:r w:rsidR="00105AEE">
        <w:t>—</w:t>
      </w:r>
      <w:r w:rsidR="00BD103B" w:rsidRPr="00BD103B">
        <w:t>no one</w:t>
      </w:r>
      <w:r w:rsidR="00105AEE">
        <w:t>.  N</w:t>
      </w:r>
      <w:r w:rsidR="00BD103B" w:rsidRPr="00BD103B">
        <w:t>ot a good person</w:t>
      </w:r>
      <w:r w:rsidR="00105AEE">
        <w:t xml:space="preserve">?  No, </w:t>
      </w:r>
      <w:r w:rsidR="00BD103B" w:rsidRPr="00BD103B">
        <w:t>not a good person</w:t>
      </w:r>
      <w:r w:rsidR="00105AEE">
        <w:t>.  N</w:t>
      </w:r>
      <w:r w:rsidR="00BD103B" w:rsidRPr="00BD103B">
        <w:t>ot a religious person</w:t>
      </w:r>
      <w:r w:rsidR="00105AEE">
        <w:t xml:space="preserve">? </w:t>
      </w:r>
      <w:r w:rsidR="00AE4B73">
        <w:t xml:space="preserve"> </w:t>
      </w:r>
      <w:r w:rsidR="00105AEE">
        <w:t>N</w:t>
      </w:r>
      <w:r w:rsidR="00BD103B" w:rsidRPr="00BD103B">
        <w:t>o</w:t>
      </w:r>
      <w:r w:rsidR="00105AEE">
        <w:t>, n</w:t>
      </w:r>
      <w:r w:rsidR="00BD103B" w:rsidRPr="00BD103B">
        <w:t>ot a religious person</w:t>
      </w:r>
      <w:r w:rsidR="00105AEE">
        <w:t>.</w:t>
      </w:r>
      <w:r w:rsidR="00105AEE">
        <w:rPr>
          <w:rStyle w:val="FootnoteReference"/>
        </w:rPr>
        <w:footnoteReference w:id="2"/>
      </w:r>
      <w:r w:rsidR="00BD103B" w:rsidRPr="00BD103B">
        <w:t xml:space="preserve"> </w:t>
      </w:r>
      <w:r w:rsidR="00AE4B73">
        <w:t xml:space="preserve"> N</w:t>
      </w:r>
      <w:r w:rsidR="00BD103B" w:rsidRPr="00BD103B">
        <w:t>ot a shaman</w:t>
      </w:r>
      <w:r w:rsidR="00AE4B73">
        <w:t>?  N</w:t>
      </w:r>
      <w:r w:rsidR="00BD103B" w:rsidRPr="00BD103B">
        <w:t>o</w:t>
      </w:r>
      <w:r w:rsidR="009F5FF4">
        <w:t>pe</w:t>
      </w:r>
      <w:r w:rsidR="00AE4B73">
        <w:t>,</w:t>
      </w:r>
      <w:r w:rsidR="00BD103B" w:rsidRPr="00BD103B">
        <w:t xml:space="preserve"> not a shaman</w:t>
      </w:r>
      <w:r w:rsidR="00AE4B73">
        <w:t>.  N</w:t>
      </w:r>
      <w:r w:rsidR="00BD103B" w:rsidRPr="00BD103B">
        <w:t>ot a cleric</w:t>
      </w:r>
      <w:r w:rsidR="00AE4B73">
        <w:t>?  No.</w:t>
      </w:r>
      <w:r w:rsidR="00414E92">
        <w:t xml:space="preserve">  Not</w:t>
      </w:r>
      <w:r w:rsidR="006D48D1">
        <w:t>–</w:t>
      </w:r>
      <w:r w:rsidR="00414E92">
        <w:t xml:space="preserve"> well, </w:t>
      </w:r>
      <w:r w:rsidR="00BD103B" w:rsidRPr="00BD103B">
        <w:t>what about a well-intentioned person</w:t>
      </w:r>
      <w:r w:rsidR="00414E92">
        <w:t>?</w:t>
      </w:r>
      <w:r w:rsidR="00BD103B" w:rsidRPr="00BD103B">
        <w:t xml:space="preserve"> </w:t>
      </w:r>
      <w:r w:rsidR="00FC31EC">
        <w:t xml:space="preserve"> N</w:t>
      </w:r>
      <w:r w:rsidR="00BD103B" w:rsidRPr="00BD103B">
        <w:t>o one comes except for by Jesus</w:t>
      </w:r>
      <w:r w:rsidR="0030547A">
        <w:t>.  W</w:t>
      </w:r>
      <w:r w:rsidR="00BD103B" w:rsidRPr="00BD103B">
        <w:t>hat about a Buddhist</w:t>
      </w:r>
      <w:r w:rsidR="0030547A">
        <w:t>?  No.  N</w:t>
      </w:r>
      <w:r w:rsidR="00BD103B" w:rsidRPr="00BD103B">
        <w:t>o one comes except for</w:t>
      </w:r>
      <w:r w:rsidR="0030547A">
        <w:t xml:space="preserve"> by</w:t>
      </w:r>
      <w:r w:rsidR="00BD103B" w:rsidRPr="00BD103B">
        <w:t xml:space="preserve"> Jesus</w:t>
      </w:r>
      <w:r w:rsidR="0030547A">
        <w:t>.  W</w:t>
      </w:r>
      <w:r w:rsidR="00BD103B" w:rsidRPr="00BD103B">
        <w:t>hat about a Methodist</w:t>
      </w:r>
      <w:r w:rsidR="0030547A">
        <w:t>,</w:t>
      </w:r>
      <w:r w:rsidR="00BD103B" w:rsidRPr="00BD103B">
        <w:t xml:space="preserve"> they're good</w:t>
      </w:r>
      <w:r w:rsidR="0030547A">
        <w:t>.  N</w:t>
      </w:r>
      <w:r w:rsidR="00BD103B" w:rsidRPr="00BD103B">
        <w:t xml:space="preserve">o one comes to the Father but </w:t>
      </w:r>
      <w:r w:rsidR="00C41547">
        <w:t>by</w:t>
      </w:r>
      <w:r w:rsidR="00BD103B" w:rsidRPr="00BD103B">
        <w:t xml:space="preserve"> Jesus</w:t>
      </w:r>
      <w:r w:rsidR="0030547A">
        <w:t>.  W</w:t>
      </w:r>
      <w:r w:rsidR="00BD103B" w:rsidRPr="00BD103B">
        <w:t>hat about a Presbyterian</w:t>
      </w:r>
      <w:r w:rsidR="0030547A">
        <w:t>?  N</w:t>
      </w:r>
      <w:r w:rsidR="00BD103B" w:rsidRPr="00BD103B">
        <w:t>o one comes to the Father but by Jesus</w:t>
      </w:r>
      <w:r w:rsidR="0030547A">
        <w:t>.  What about a non</w:t>
      </w:r>
      <w:r w:rsidR="0030547A">
        <w:noBreakHyphen/>
      </w:r>
      <w:r w:rsidR="00BD103B" w:rsidRPr="00BD103B">
        <w:t>denominational</w:t>
      </w:r>
      <w:r w:rsidR="0030547A">
        <w:t>—</w:t>
      </w:r>
      <w:r w:rsidR="00BD103B" w:rsidRPr="00BD103B">
        <w:t xml:space="preserve">that's what we are </w:t>
      </w:r>
      <w:r w:rsidR="003C1BA8" w:rsidRPr="003C1BA8">
        <w:rPr>
          <w:rStyle w:val="INAUDIBLEChar"/>
        </w:rPr>
        <w:t>[laughter]</w:t>
      </w:r>
      <w:r w:rsidR="003C1BA8">
        <w:rPr>
          <w:rStyle w:val="INAUDIBLEChar"/>
        </w:rPr>
        <w:t>,</w:t>
      </w:r>
      <w:r w:rsidR="003C1BA8">
        <w:t xml:space="preserve"> </w:t>
      </w:r>
      <w:r w:rsidR="00BD103B" w:rsidRPr="00BD103B">
        <w:t>we're not connected to anyone</w:t>
      </w:r>
      <w:r w:rsidR="0030547A">
        <w:t>,</w:t>
      </w:r>
      <w:r w:rsidR="00BD103B" w:rsidRPr="00BD103B">
        <w:t xml:space="preserve"> we're cool</w:t>
      </w:r>
      <w:r w:rsidR="003C1BA8">
        <w:t>.  N</w:t>
      </w:r>
      <w:r w:rsidR="00C41547">
        <w:t>O ONE com</w:t>
      </w:r>
      <w:r w:rsidR="00BD103B" w:rsidRPr="00BD103B">
        <w:t xml:space="preserve">es </w:t>
      </w:r>
      <w:r w:rsidR="003C1BA8">
        <w:t>to – no!  W</w:t>
      </w:r>
      <w:r w:rsidR="00BD103B" w:rsidRPr="00BD103B">
        <w:t>hat about a Jehovah</w:t>
      </w:r>
      <w:r w:rsidR="003C1BA8">
        <w:t xml:space="preserve">'s </w:t>
      </w:r>
      <w:r w:rsidR="00BD103B" w:rsidRPr="00BD103B">
        <w:t>Witness</w:t>
      </w:r>
      <w:r w:rsidR="003C1BA8">
        <w:t>?  N</w:t>
      </w:r>
      <w:r w:rsidR="00BD103B" w:rsidRPr="00BD103B">
        <w:t xml:space="preserve">o one comes the Father but by </w:t>
      </w:r>
      <w:r w:rsidR="003C1BA8">
        <w:t>M</w:t>
      </w:r>
      <w:r w:rsidR="00BD103B" w:rsidRPr="00BD103B">
        <w:t>e</w:t>
      </w:r>
      <w:r w:rsidR="003C1BA8">
        <w:t xml:space="preserve"> [Jesus].  W</w:t>
      </w:r>
      <w:r w:rsidR="00BD103B" w:rsidRPr="00BD103B">
        <w:t>hat about nice people</w:t>
      </w:r>
      <w:r w:rsidR="003C1BA8">
        <w:t>,</w:t>
      </w:r>
      <w:r w:rsidR="00BD103B" w:rsidRPr="00BD103B">
        <w:t xml:space="preserve"> I mean</w:t>
      </w:r>
      <w:r w:rsidR="003C1BA8">
        <w:t>,</w:t>
      </w:r>
      <w:r w:rsidR="00BD103B" w:rsidRPr="00BD103B">
        <w:t xml:space="preserve"> like</w:t>
      </w:r>
      <w:r w:rsidR="003C1BA8">
        <w:t>,</w:t>
      </w:r>
      <w:r w:rsidR="00BD103B" w:rsidRPr="00BD103B">
        <w:t xml:space="preserve"> seriously</w:t>
      </w:r>
      <w:r w:rsidR="00710251">
        <w:t>,</w:t>
      </w:r>
      <w:r w:rsidR="00BD103B" w:rsidRPr="00BD103B">
        <w:t xml:space="preserve"> we've had some really nice people</w:t>
      </w:r>
      <w:r w:rsidR="003C1BA8">
        <w:t>,</w:t>
      </w:r>
      <w:r w:rsidR="000406BF">
        <w:t xml:space="preserve"> good salt-of-the-</w:t>
      </w:r>
      <w:r w:rsidR="00BD103B" w:rsidRPr="00BD103B">
        <w:t>earth people</w:t>
      </w:r>
      <w:r w:rsidR="00710251">
        <w:t>?  N</w:t>
      </w:r>
      <w:r w:rsidR="00BD103B" w:rsidRPr="00BD103B">
        <w:t>o one</w:t>
      </w:r>
      <w:r w:rsidR="00710251">
        <w:t>,</w:t>
      </w:r>
      <w:r w:rsidR="00BD103B" w:rsidRPr="00BD103B">
        <w:t xml:space="preserve"> Jesus says no one comes </w:t>
      </w:r>
      <w:r w:rsidR="00710251">
        <w:t xml:space="preserve">to </w:t>
      </w:r>
      <w:r w:rsidR="00BD103B" w:rsidRPr="00BD103B">
        <w:t xml:space="preserve">the Father but by </w:t>
      </w:r>
      <w:r w:rsidR="00710251">
        <w:t>M</w:t>
      </w:r>
      <w:r w:rsidR="00BD103B" w:rsidRPr="00BD103B">
        <w:t>e</w:t>
      </w:r>
      <w:r w:rsidR="00710251">
        <w:t>.</w:t>
      </w:r>
    </w:p>
    <w:p w:rsidR="0007378C" w:rsidRDefault="00BD103B" w:rsidP="00534CC7">
      <w:pPr>
        <w:pStyle w:val="Normal-Bib"/>
      </w:pPr>
      <w:r w:rsidRPr="00BD103B">
        <w:t>I want to talk to you about Jesus for a minute because</w:t>
      </w:r>
      <w:r w:rsidR="00E75ECB">
        <w:t>,</w:t>
      </w:r>
      <w:r w:rsidRPr="00BD103B">
        <w:t xml:space="preserve"> again</w:t>
      </w:r>
      <w:r w:rsidR="00E75ECB">
        <w:t>,</w:t>
      </w:r>
      <w:r w:rsidRPr="00BD103B">
        <w:t xml:space="preserve"> listen to Jesus</w:t>
      </w:r>
      <w:r w:rsidR="00E75ECB">
        <w:t>, over and over—</w:t>
      </w:r>
      <w:r w:rsidRPr="00BD103B">
        <w:t>and I really want to take you through it</w:t>
      </w:r>
      <w:r w:rsidR="00E75ECB">
        <w:t>,</w:t>
      </w:r>
      <w:r w:rsidRPr="00BD103B">
        <w:t xml:space="preserve"> I just</w:t>
      </w:r>
      <w:r w:rsidR="00E75ECB">
        <w:t>,</w:t>
      </w:r>
      <w:r w:rsidRPr="00BD103B">
        <w:t xml:space="preserve"> I don't have the time here today</w:t>
      </w:r>
      <w:r w:rsidR="00E75ECB">
        <w:t xml:space="preserve">. </w:t>
      </w:r>
      <w:r w:rsidRPr="00BD103B">
        <w:t xml:space="preserve"> I got a red </w:t>
      </w:r>
      <w:r w:rsidR="00E75ECB">
        <w:t>h</w:t>
      </w:r>
      <w:r w:rsidRPr="00BD103B">
        <w:t>ighlighter or it's like pink or something like that because it</w:t>
      </w:r>
      <w:r w:rsidR="00E75ECB">
        <w:t>,</w:t>
      </w:r>
      <w:r w:rsidRPr="00BD103B">
        <w:t xml:space="preserve"> like</w:t>
      </w:r>
      <w:r w:rsidR="00E75ECB">
        <w:t>,</w:t>
      </w:r>
      <w:r w:rsidRPr="00BD103B">
        <w:t xml:space="preserve"> looks ugly in my Bible</w:t>
      </w:r>
      <w:r w:rsidR="00E75ECB">
        <w:t>,</w:t>
      </w:r>
      <w:r w:rsidRPr="00BD103B">
        <w:t xml:space="preserve"> and I went through the book of Matthew and I don't think I got them all but I got a bunch of them</w:t>
      </w:r>
      <w:r w:rsidR="00E75ECB">
        <w:t xml:space="preserve">. </w:t>
      </w:r>
      <w:r w:rsidRPr="00BD103B">
        <w:t xml:space="preserve"> I wanted to start at the beginning of book and just read each of them and I just highlighted all of these verses that talked about </w:t>
      </w:r>
      <w:r w:rsidR="009D2F8B">
        <w:t>Hell</w:t>
      </w:r>
      <w:r w:rsidR="00E75ECB">
        <w:t>, in</w:t>
      </w:r>
      <w:r w:rsidRPr="00BD103B">
        <w:t xml:space="preserve"> just the book of Matthew</w:t>
      </w:r>
      <w:r w:rsidR="00E75ECB">
        <w:t xml:space="preserve">.  </w:t>
      </w:r>
      <w:r w:rsidRPr="00BD103B">
        <w:t>I mean</w:t>
      </w:r>
      <w:r w:rsidR="00E75ECB">
        <w:t>,</w:t>
      </w:r>
      <w:r w:rsidRPr="00BD103B">
        <w:t xml:space="preserve"> if you just want to take a few minutes this afternoon and go through and do what I did</w:t>
      </w:r>
      <w:r w:rsidR="0016556E">
        <w:t>,</w:t>
      </w:r>
      <w:r w:rsidRPr="00BD103B">
        <w:t xml:space="preserve"> just highlight those</w:t>
      </w:r>
      <w:r w:rsidR="000406BF">
        <w:t xml:space="preserve">. </w:t>
      </w:r>
      <w:r w:rsidR="0016556E">
        <w:t xml:space="preserve"> </w:t>
      </w:r>
      <w:r w:rsidRPr="00BD103B">
        <w:t>I went through this one series of verses</w:t>
      </w:r>
      <w:r w:rsidR="0016556E">
        <w:t>,</w:t>
      </w:r>
      <w:r w:rsidRPr="00BD103B">
        <w:t xml:space="preserve"> like</w:t>
      </w:r>
      <w:r w:rsidR="0016556E">
        <w:t>,</w:t>
      </w:r>
      <w:r w:rsidRPr="00BD103B">
        <w:t xml:space="preserve"> I think there were six different verses </w:t>
      </w:r>
      <w:r w:rsidR="000406BF">
        <w:t xml:space="preserve">that </w:t>
      </w:r>
      <w:r w:rsidRPr="00BD103B">
        <w:t>over and over said</w:t>
      </w:r>
      <w:r w:rsidR="0016556E">
        <w:t xml:space="preserve">, </w:t>
      </w:r>
      <w:r w:rsidR="0016556E" w:rsidRPr="00211611">
        <w:rPr>
          <w:b/>
          <w:i/>
        </w:rPr>
        <w:t>"In that place there will be weeping and gnashing of teeth.</w:t>
      </w:r>
      <w:r w:rsidR="0016556E" w:rsidRPr="00211611">
        <w:rPr>
          <w:b/>
          <w:i/>
          <w:spacing w:val="-20"/>
        </w:rPr>
        <w:t>"</w:t>
      </w:r>
      <w:r w:rsidR="00015B91" w:rsidRPr="00015B91">
        <w:rPr>
          <w:spacing w:val="-20"/>
        </w:rPr>
        <w:t xml:space="preserve"> </w:t>
      </w:r>
      <w:r w:rsidR="0016556E" w:rsidRPr="00015B91">
        <w:rPr>
          <w:rStyle w:val="FootnoteReference"/>
          <w:spacing w:val="-20"/>
        </w:rPr>
        <w:footnoteReference w:id="3"/>
      </w:r>
      <w:r w:rsidRPr="00BD103B">
        <w:t xml:space="preserve"> </w:t>
      </w:r>
      <w:r w:rsidR="00211611">
        <w:t xml:space="preserve"> </w:t>
      </w:r>
    </w:p>
    <w:p w:rsidR="008666C7" w:rsidRDefault="0007378C" w:rsidP="00534CC7">
      <w:pPr>
        <w:pStyle w:val="Normal-Bib"/>
      </w:pPr>
      <w:r>
        <w:rPr>
          <w:noProof/>
        </w:rPr>
        <w:drawing>
          <wp:anchor distT="0" distB="0" distL="114300" distR="114300" simplePos="0" relativeHeight="251702272" behindDoc="0" locked="0" layoutInCell="1" allowOverlap="1">
            <wp:simplePos x="0" y="0"/>
            <wp:positionH relativeFrom="margin">
              <wp:align>right</wp:align>
            </wp:positionH>
            <wp:positionV relativeFrom="paragraph">
              <wp:posOffset>103505</wp:posOffset>
            </wp:positionV>
            <wp:extent cx="1303655" cy="1359535"/>
            <wp:effectExtent l="19050" t="19050" r="10795" b="120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ying child (newsling.com).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303655" cy="135953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611">
        <w:t>Y</w:t>
      </w:r>
      <w:r w:rsidR="00BD103B" w:rsidRPr="00BD103B">
        <w:t>ou remember</w:t>
      </w:r>
      <w:r w:rsidR="00211611">
        <w:t>—</w:t>
      </w:r>
      <w:r w:rsidR="00BD103B" w:rsidRPr="00BD103B">
        <w:t>some of you have little kids</w:t>
      </w:r>
      <w:r w:rsidR="00211611">
        <w:t xml:space="preserve">, </w:t>
      </w:r>
      <w:r w:rsidR="00BD103B" w:rsidRPr="00BD103B">
        <w:t>right</w:t>
      </w:r>
      <w:r w:rsidR="00211611">
        <w:t>?—</w:t>
      </w:r>
      <w:r w:rsidR="00BD103B" w:rsidRPr="00BD103B">
        <w:t>like</w:t>
      </w:r>
      <w:r w:rsidR="00211611">
        <w:t>,</w:t>
      </w:r>
      <w:r w:rsidR="00BD103B" w:rsidRPr="00BD103B">
        <w:t xml:space="preserve"> when they finally get caught and they get in trouble and you send them to their room and they can't go do their thing or they can't have their toy</w:t>
      </w:r>
      <w:r w:rsidR="00211611">
        <w:t>,</w:t>
      </w:r>
      <w:r w:rsidR="00BD103B" w:rsidRPr="00BD103B">
        <w:t xml:space="preserve"> that screaming and wailing in their bedroom like the world is about to end</w:t>
      </w:r>
      <w:r w:rsidR="00211611">
        <w:t>.  D</w:t>
      </w:r>
      <w:r w:rsidR="00BD103B" w:rsidRPr="00BD103B">
        <w:t>o you know what I'm talking about</w:t>
      </w:r>
      <w:r w:rsidR="00EA0A11">
        <w:t xml:space="preserve"> –</w:t>
      </w:r>
      <w:r w:rsidR="00BD103B" w:rsidRPr="00BD103B">
        <w:t xml:space="preserve"> moms</w:t>
      </w:r>
      <w:r w:rsidR="00EA0A11">
        <w:t>?  D</w:t>
      </w:r>
      <w:r w:rsidR="00BD103B" w:rsidRPr="00BD103B">
        <w:t>ads</w:t>
      </w:r>
      <w:r w:rsidR="00EA0A11">
        <w:t>,</w:t>
      </w:r>
      <w:r w:rsidR="00BD103B" w:rsidRPr="00BD103B">
        <w:t xml:space="preserve"> we're all </w:t>
      </w:r>
      <w:r w:rsidR="00EA0A11">
        <w:t xml:space="preserve">at </w:t>
      </w:r>
      <w:r w:rsidR="00BD103B" w:rsidRPr="00BD103B">
        <w:t>work</w:t>
      </w:r>
      <w:r w:rsidR="00EA0A11">
        <w:t>,</w:t>
      </w:r>
      <w:r w:rsidR="00BD103B" w:rsidRPr="00BD103B">
        <w:t xml:space="preserve"> we don't </w:t>
      </w:r>
      <w:r>
        <w:t xml:space="preserve">– </w:t>
      </w:r>
      <w:r w:rsidR="00BD103B" w:rsidRPr="00BD103B">
        <w:t xml:space="preserve">we're down in our </w:t>
      </w:r>
      <w:r>
        <w:t>"</w:t>
      </w:r>
      <w:r w:rsidR="00BD103B" w:rsidRPr="00BD103B">
        <w:t>office</w:t>
      </w:r>
      <w:r>
        <w:t xml:space="preserve">."  </w:t>
      </w:r>
      <w:r w:rsidRPr="0007378C">
        <w:rPr>
          <w:rStyle w:val="INAUDIBLEChar"/>
        </w:rPr>
        <w:t>[laughter]</w:t>
      </w:r>
      <w:r>
        <w:t xml:space="preserve">  T</w:t>
      </w:r>
      <w:r w:rsidR="00BD103B" w:rsidRPr="00BD103B">
        <w:t>hey're screaming</w:t>
      </w:r>
      <w:r>
        <w:t>,</w:t>
      </w:r>
      <w:r w:rsidR="00BD103B" w:rsidRPr="00BD103B">
        <w:t xml:space="preserve"> losing their mind</w:t>
      </w:r>
      <w:r>
        <w:t>—this is what H</w:t>
      </w:r>
      <w:r w:rsidR="00BD103B" w:rsidRPr="00BD103B">
        <w:t xml:space="preserve">e's saying for </w:t>
      </w:r>
      <w:r w:rsidR="00BD103B" w:rsidRPr="0007378C">
        <w:rPr>
          <w:i/>
        </w:rPr>
        <w:t>all of eternity</w:t>
      </w:r>
      <w:r>
        <w:rPr>
          <w:i/>
        </w:rPr>
        <w:t>.</w:t>
      </w:r>
      <w:r w:rsidR="00BD103B" w:rsidRPr="0007378C">
        <w:rPr>
          <w:i/>
        </w:rPr>
        <w:t xml:space="preserve"> </w:t>
      </w:r>
      <w:r>
        <w:rPr>
          <w:i/>
        </w:rPr>
        <w:t xml:space="preserve"> </w:t>
      </w:r>
      <w:r>
        <w:t>A</w:t>
      </w:r>
      <w:r w:rsidR="00BD103B" w:rsidRPr="00BD103B">
        <w:t xml:space="preserve">nd Jesus oftentimes in the book of Matthew and elsewhere will open up </w:t>
      </w:r>
      <w:r w:rsidR="008666C7">
        <w:t>H</w:t>
      </w:r>
      <w:r w:rsidR="00BD103B" w:rsidRPr="00BD103B">
        <w:t xml:space="preserve">is conversation by bringing up this subject because </w:t>
      </w:r>
      <w:r w:rsidR="008666C7">
        <w:t>H</w:t>
      </w:r>
      <w:r w:rsidR="00BD103B" w:rsidRPr="00BD103B">
        <w:t>e wants you to know it's real and</w:t>
      </w:r>
      <w:r w:rsidR="008666C7">
        <w:t xml:space="preserve"> H</w:t>
      </w:r>
      <w:r w:rsidR="00BD103B" w:rsidRPr="00BD103B">
        <w:t>e wants you to understand some stuff</w:t>
      </w:r>
      <w:r w:rsidR="008666C7">
        <w:t>.</w:t>
      </w:r>
    </w:p>
    <w:p w:rsidR="001F7508" w:rsidRDefault="008666C7" w:rsidP="00534CC7">
      <w:pPr>
        <w:pStyle w:val="Normal-Bib"/>
      </w:pPr>
      <w:r>
        <w:t>B</w:t>
      </w:r>
      <w:r w:rsidR="00BD103B" w:rsidRPr="00BD103B">
        <w:t>y the way</w:t>
      </w:r>
      <w:r>
        <w:t>,</w:t>
      </w:r>
      <w:r w:rsidR="00BD103B" w:rsidRPr="00BD103B">
        <w:t xml:space="preserve"> </w:t>
      </w:r>
      <w:r>
        <w:t>H</w:t>
      </w:r>
      <w:r w:rsidR="00BD103B" w:rsidRPr="00BD103B">
        <w:t xml:space="preserve">e talks about </w:t>
      </w:r>
      <w:r w:rsidR="009D2F8B">
        <w:t>Hell</w:t>
      </w:r>
      <w:r w:rsidR="00BD103B" w:rsidRPr="00BD103B">
        <w:t xml:space="preserve"> way more than </w:t>
      </w:r>
      <w:r>
        <w:t>H</w:t>
      </w:r>
      <w:r w:rsidR="00BD103B" w:rsidRPr="00BD103B">
        <w:t xml:space="preserve">e does about </w:t>
      </w:r>
      <w:r>
        <w:t>H</w:t>
      </w:r>
      <w:r w:rsidR="00BD103B" w:rsidRPr="00BD103B">
        <w:t>eaven</w:t>
      </w:r>
      <w:r>
        <w:t>, and</w:t>
      </w:r>
      <w:r w:rsidR="00BD103B" w:rsidRPr="00BD103B">
        <w:t xml:space="preserve"> I have a feeling I know why</w:t>
      </w:r>
      <w:r>
        <w:t>.  I think if H</w:t>
      </w:r>
      <w:r w:rsidR="00BD103B" w:rsidRPr="00BD103B">
        <w:t>e</w:t>
      </w:r>
      <w:r>
        <w:t xml:space="preserve"> would tell us much more about H</w:t>
      </w:r>
      <w:r w:rsidR="00BD103B" w:rsidRPr="00BD103B">
        <w:t>eaven we'd all be just checking out of the problems of this world like t</w:t>
      </w:r>
      <w:r>
        <w:t xml:space="preserve">hat </w:t>
      </w:r>
      <w:r w:rsidRPr="008666C7">
        <w:rPr>
          <w:rStyle w:val="INAUDIBLEChar"/>
        </w:rPr>
        <w:t>[snaps his fingers]</w:t>
      </w:r>
      <w:r>
        <w:t xml:space="preserve"> to get there</w:t>
      </w:r>
      <w:r w:rsidR="00B249C5">
        <w:t xml:space="preserve">. </w:t>
      </w:r>
      <w:r>
        <w:t xml:space="preserve"> H</w:t>
      </w:r>
      <w:r w:rsidR="00BD103B" w:rsidRPr="00BD103B">
        <w:t xml:space="preserve">e wants us to know </w:t>
      </w:r>
      <w:r w:rsidR="00BD103B" w:rsidRPr="00B249C5">
        <w:rPr>
          <w:u w:val="words"/>
        </w:rPr>
        <w:t xml:space="preserve">you don't want to go to </w:t>
      </w:r>
      <w:r w:rsidR="009D2F8B" w:rsidRPr="00B249C5">
        <w:rPr>
          <w:u w:val="words"/>
        </w:rPr>
        <w:t>Hell</w:t>
      </w:r>
      <w:r w:rsidR="00B249C5">
        <w:rPr>
          <w:u w:val="words"/>
        </w:rPr>
        <w:t>.</w:t>
      </w:r>
      <w:r w:rsidR="00BD103B" w:rsidRPr="00BD103B">
        <w:t xml:space="preserve"> </w:t>
      </w:r>
      <w:r w:rsidR="00B249C5">
        <w:t xml:space="preserve"> </w:t>
      </w:r>
      <w:r w:rsidR="00BD103B" w:rsidRPr="00BD103B">
        <w:t xml:space="preserve">I </w:t>
      </w:r>
      <w:r w:rsidR="00BD103B" w:rsidRPr="00BD103B">
        <w:lastRenderedPageBreak/>
        <w:t>came to this earth</w:t>
      </w:r>
      <w:r w:rsidR="00B249C5">
        <w:t>,</w:t>
      </w:r>
      <w:r w:rsidR="00BD103B" w:rsidRPr="00BD103B">
        <w:t xml:space="preserve"> I wanted to tell you</w:t>
      </w:r>
      <w:r w:rsidR="00B249C5">
        <w:t>,</w:t>
      </w:r>
      <w:r w:rsidR="00BD103B" w:rsidRPr="00BD103B">
        <w:t xml:space="preserve"> I wanted to warn you so that you don't go there</w:t>
      </w:r>
      <w:r w:rsidR="00B249C5">
        <w:t>.  A</w:t>
      </w:r>
      <w:r w:rsidR="00BD103B" w:rsidRPr="00BD103B">
        <w:t>bout 13</w:t>
      </w:r>
      <w:r w:rsidR="00F70AE0">
        <w:t>%</w:t>
      </w:r>
      <w:r w:rsidR="00BD103B" w:rsidRPr="00BD103B">
        <w:t xml:space="preserve"> of </w:t>
      </w:r>
      <w:r w:rsidR="00F70AE0">
        <w:t>what H</w:t>
      </w:r>
      <w:r w:rsidR="00BD103B" w:rsidRPr="00BD103B">
        <w:t xml:space="preserve">e said </w:t>
      </w:r>
      <w:r w:rsidR="00F70AE0">
        <w:t>H</w:t>
      </w:r>
      <w:r w:rsidR="00BD103B" w:rsidRPr="00BD103B">
        <w:t xml:space="preserve">e talked about </w:t>
      </w:r>
      <w:r w:rsidR="009D2F8B">
        <w:t>Hell</w:t>
      </w:r>
      <w:r w:rsidR="00F70AE0">
        <w:t>.  H</w:t>
      </w:r>
      <w:r w:rsidR="00BD103B" w:rsidRPr="00BD103B">
        <w:t xml:space="preserve">e talked about </w:t>
      </w:r>
      <w:r w:rsidR="009D2F8B">
        <w:t>Hell</w:t>
      </w:r>
      <w:r w:rsidR="00BD103B" w:rsidRPr="00BD103B">
        <w:t xml:space="preserve"> more than any other person in the Bible</w:t>
      </w:r>
      <w:r w:rsidR="009F12CD">
        <w:t>.  H</w:t>
      </w:r>
      <w:r w:rsidR="00BD103B" w:rsidRPr="00BD103B">
        <w:t xml:space="preserve">alf of </w:t>
      </w:r>
      <w:r w:rsidR="00726317">
        <w:t>H</w:t>
      </w:r>
      <w:r w:rsidR="00BD103B" w:rsidRPr="00BD103B">
        <w:t>is parables reference punishment</w:t>
      </w:r>
      <w:r w:rsidR="009F12CD">
        <w:t>,</w:t>
      </w:r>
      <w:r w:rsidR="00BD103B" w:rsidRPr="00BD103B">
        <w:t xml:space="preserve"> </w:t>
      </w:r>
      <w:r w:rsidR="009D2F8B">
        <w:t>Hell</w:t>
      </w:r>
      <w:r w:rsidR="009F12CD">
        <w:t>,</w:t>
      </w:r>
      <w:r w:rsidR="00BD103B" w:rsidRPr="00BD103B">
        <w:t xml:space="preserve"> and judgment</w:t>
      </w:r>
      <w:r w:rsidR="009F12CD">
        <w:t>.  A</w:t>
      </w:r>
      <w:r w:rsidR="00BD103B" w:rsidRPr="00BD103B">
        <w:t>nd here's what I'd say</w:t>
      </w:r>
      <w:r w:rsidR="009F12CD">
        <w:t xml:space="preserve">: </w:t>
      </w:r>
      <w:r w:rsidR="00BD103B" w:rsidRPr="00BD103B">
        <w:t xml:space="preserve"> </w:t>
      </w:r>
      <w:r w:rsidR="002C1BDF">
        <w:t>H</w:t>
      </w:r>
      <w:r w:rsidR="002C1BDF" w:rsidRPr="00BD103B">
        <w:t xml:space="preserve">e </w:t>
      </w:r>
      <w:r w:rsidR="00BD103B" w:rsidRPr="00BD103B">
        <w:t xml:space="preserve">loves you so much that </w:t>
      </w:r>
      <w:r w:rsidR="002C1BDF">
        <w:t>H</w:t>
      </w:r>
      <w:r w:rsidR="002C1BDF" w:rsidRPr="00BD103B">
        <w:t xml:space="preserve">e </w:t>
      </w:r>
      <w:r w:rsidR="00BD103B" w:rsidRPr="00BD103B">
        <w:t>puts up that yellow flashing sign in front of the gates and says</w:t>
      </w:r>
      <w:r w:rsidR="001F7508">
        <w:t>, "Y</w:t>
      </w:r>
      <w:r w:rsidR="00BD103B" w:rsidRPr="00BD103B">
        <w:t>ou don't want to get on this highway</w:t>
      </w:r>
      <w:r w:rsidR="001F7508">
        <w:t>.  Y</w:t>
      </w:r>
      <w:r w:rsidR="00BD103B" w:rsidRPr="00BD103B">
        <w:t>es</w:t>
      </w:r>
      <w:r w:rsidR="001F7508">
        <w:t>,</w:t>
      </w:r>
      <w:r w:rsidR="00BD103B" w:rsidRPr="00BD103B">
        <w:t xml:space="preserve"> it's a wide super highway</w:t>
      </w:r>
      <w:r w:rsidR="001F7508">
        <w:t>,</w:t>
      </w:r>
      <w:r w:rsidR="00BD103B" w:rsidRPr="00BD103B">
        <w:t xml:space="preserve"> but those who turn around and go the narrow road and it takes you around</w:t>
      </w:r>
      <w:r w:rsidR="001F7508">
        <w:t>,</w:t>
      </w:r>
      <w:r w:rsidR="00BD103B" w:rsidRPr="00BD103B">
        <w:t xml:space="preserve"> they're the ones that are going to make it</w:t>
      </w:r>
      <w:r w:rsidR="001F7508">
        <w:t>.</w:t>
      </w:r>
      <w:r w:rsidR="00BD103B" w:rsidRPr="00BD103B">
        <w:t xml:space="preserve"> </w:t>
      </w:r>
      <w:r w:rsidR="001F7508">
        <w:t xml:space="preserve"> </w:t>
      </w:r>
      <w:r w:rsidR="00BD103B" w:rsidRPr="00BD103B">
        <w:t xml:space="preserve">I don't want you to go and spend eternity in </w:t>
      </w:r>
      <w:r w:rsidR="009D2F8B">
        <w:t>Hell</w:t>
      </w:r>
      <w:r w:rsidR="001F7508">
        <w:t>.</w:t>
      </w:r>
      <w:r w:rsidR="00726317">
        <w:t>"</w:t>
      </w:r>
    </w:p>
    <w:p w:rsidR="001F7508" w:rsidRDefault="00BD103B" w:rsidP="00534CC7">
      <w:pPr>
        <w:pStyle w:val="Normal-Bib"/>
      </w:pPr>
      <w:r w:rsidRPr="00BD103B">
        <w:t xml:space="preserve">Matthew </w:t>
      </w:r>
      <w:r w:rsidR="00F70AE0">
        <w:t>C</w:t>
      </w:r>
      <w:r w:rsidRPr="00BD103B">
        <w:t>hap</w:t>
      </w:r>
      <w:r w:rsidR="001F7508">
        <w:t xml:space="preserve">ter 25 at the end of this book </w:t>
      </w:r>
      <w:r w:rsidRPr="00BD103B">
        <w:t>reports this</w:t>
      </w:r>
      <w:r w:rsidR="001F7508">
        <w:t xml:space="preserve">, </w:t>
      </w:r>
      <w:r w:rsidR="00BA3643">
        <w:t>H</w:t>
      </w:r>
      <w:r w:rsidRPr="00BD103B">
        <w:t xml:space="preserve">e </w:t>
      </w:r>
      <w:r w:rsidR="00BA3643">
        <w:t xml:space="preserve">[Jesus] </w:t>
      </w:r>
      <w:r w:rsidRPr="00BD103B">
        <w:t>says</w:t>
      </w:r>
      <w:r w:rsidR="001F7508">
        <w:t>:</w:t>
      </w:r>
    </w:p>
    <w:p w:rsidR="006B0DD9" w:rsidRDefault="001F7508" w:rsidP="001F7508">
      <w:pPr>
        <w:pStyle w:val="Scripture"/>
        <w:rPr>
          <w:color w:val="FF0000"/>
        </w:rPr>
      </w:pPr>
      <w:r w:rsidRPr="001F7508">
        <w:rPr>
          <w:color w:val="FF0000"/>
          <w:vertAlign w:val="superscript"/>
        </w:rPr>
        <w:t>41</w:t>
      </w:r>
      <w:r w:rsidRPr="001F7508">
        <w:rPr>
          <w:color w:val="FF0000"/>
        </w:rPr>
        <w:t xml:space="preserve"> "Then he will say to those on his left, </w:t>
      </w:r>
    </w:p>
    <w:p w:rsidR="006B0DD9" w:rsidRDefault="006B0DD9" w:rsidP="00660DE0">
      <w:pPr>
        <w:pStyle w:val="Insertion"/>
        <w:spacing w:before="80" w:after="80"/>
      </w:pPr>
      <w:r>
        <w:t>—  He separates the sheep (believers) from the goats (unbelievers</w:t>
      </w:r>
      <w:r w:rsidRPr="00BA3643">
        <w:rPr>
          <w:spacing w:val="-20"/>
        </w:rPr>
        <w:t>)</w:t>
      </w:r>
      <w:r w:rsidR="00BA3643" w:rsidRPr="00BA3643">
        <w:rPr>
          <w:spacing w:val="-20"/>
        </w:rPr>
        <w:t xml:space="preserve"> </w:t>
      </w:r>
      <w:r w:rsidRPr="00BA3643">
        <w:rPr>
          <w:rStyle w:val="FootnoteReference"/>
          <w:spacing w:val="-20"/>
        </w:rPr>
        <w:footnoteReference w:id="4"/>
      </w:r>
      <w:r>
        <w:t xml:space="preserve"> —</w:t>
      </w:r>
    </w:p>
    <w:p w:rsidR="00D11C12" w:rsidRDefault="001F7508" w:rsidP="001F7508">
      <w:pPr>
        <w:pStyle w:val="Scripture"/>
        <w:rPr>
          <w:color w:val="FF0000"/>
        </w:rPr>
      </w:pPr>
      <w:r w:rsidRPr="001F7508">
        <w:rPr>
          <w:color w:val="FF0000"/>
        </w:rPr>
        <w:t xml:space="preserve">'Depart from me, you cursed, </w:t>
      </w:r>
    </w:p>
    <w:p w:rsidR="00D11C12" w:rsidRDefault="00D11C12" w:rsidP="00660DE0">
      <w:pPr>
        <w:pStyle w:val="Insertion"/>
        <w:spacing w:before="80" w:after="80"/>
      </w:pPr>
      <w:r>
        <w:t>— and listen to this:</w:t>
      </w:r>
    </w:p>
    <w:p w:rsidR="001F7508" w:rsidRPr="001F7508" w:rsidRDefault="001F7508" w:rsidP="001F7508">
      <w:pPr>
        <w:pStyle w:val="Scripture"/>
        <w:rPr>
          <w:color w:val="FF0000"/>
        </w:rPr>
      </w:pPr>
      <w:r w:rsidRPr="001F7508">
        <w:rPr>
          <w:color w:val="FF0000"/>
        </w:rPr>
        <w:t>into the eternal fire prepared for the devil and his angels.' "</w:t>
      </w:r>
    </w:p>
    <w:p w:rsidR="001F7508" w:rsidRDefault="001F7508" w:rsidP="001F7508">
      <w:pPr>
        <w:pStyle w:val="BibREF"/>
      </w:pPr>
      <w:r>
        <w:t>– Matthew 25:41 (ESV)</w:t>
      </w:r>
    </w:p>
    <w:p w:rsidR="00EE3363" w:rsidRDefault="00D1034A" w:rsidP="00534CC7">
      <w:pPr>
        <w:pStyle w:val="Normal-Bib"/>
      </w:pPr>
      <w:r>
        <w:rPr>
          <w:noProof/>
        </w:rPr>
        <w:drawing>
          <wp:anchor distT="0" distB="0" distL="114300" distR="114300" simplePos="0" relativeHeight="251705344" behindDoc="0" locked="0" layoutInCell="1" allowOverlap="1">
            <wp:simplePos x="0" y="0"/>
            <wp:positionH relativeFrom="margin">
              <wp:posOffset>38100</wp:posOffset>
            </wp:positionH>
            <wp:positionV relativeFrom="paragraph">
              <wp:posOffset>1373505</wp:posOffset>
            </wp:positionV>
            <wp:extent cx="2110740" cy="1470025"/>
            <wp:effectExtent l="76200" t="57150" r="80010" b="539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tor (dwellingintheword.wordpress.com).jpg"/>
                    <pic:cNvPicPr/>
                  </pic:nvPicPr>
                  <pic:blipFill>
                    <a:blip r:embed="rId21" cstate="screen">
                      <a:extLst>
                        <a:ext uri="{28A0092B-C50C-407E-A947-70E740481C1C}">
                          <a14:useLocalDpi xmlns:a14="http://schemas.microsoft.com/office/drawing/2010/main"/>
                        </a:ext>
                      </a:extLst>
                    </a:blip>
                    <a:stretch>
                      <a:fillRect/>
                    </a:stretch>
                  </pic:blipFill>
                  <pic:spPr>
                    <a:xfrm>
                      <a:off x="0" y="0"/>
                      <a:ext cx="2110740" cy="1470025"/>
                    </a:xfrm>
                    <a:prstGeom prst="rect">
                      <a:avLst/>
                    </a:prstGeom>
                    <a:effectLst>
                      <a:outerShdw blurRad="38100" sx="102000" sy="102000" algn="ctr" rotWithShape="0">
                        <a:srgbClr val="002060">
                          <a:alpha val="40000"/>
                        </a:srgbClr>
                      </a:outerShdw>
                    </a:effectLst>
                  </pic:spPr>
                </pic:pic>
              </a:graphicData>
            </a:graphic>
            <wp14:sizeRelH relativeFrom="margin">
              <wp14:pctWidth>0</wp14:pctWidth>
            </wp14:sizeRelH>
            <wp14:sizeRelV relativeFrom="margin">
              <wp14:pctHeight>0</wp14:pctHeight>
            </wp14:sizeRelV>
          </wp:anchor>
        </w:drawing>
      </w:r>
      <w:r w:rsidR="00D11C12">
        <w:t>U</w:t>
      </w:r>
      <w:r w:rsidR="00BD103B" w:rsidRPr="00BD103B">
        <w:t>nderstand this</w:t>
      </w:r>
      <w:r w:rsidR="00D11C12">
        <w:t>,</w:t>
      </w:r>
      <w:r w:rsidR="00BD103B" w:rsidRPr="00BD103B">
        <w:t xml:space="preserve"> Jesus </w:t>
      </w:r>
      <w:r w:rsidR="00BD103B" w:rsidRPr="00D11C12">
        <w:rPr>
          <w:u w:val="words"/>
        </w:rPr>
        <w:t>did not</w:t>
      </w:r>
      <w:r w:rsidR="00BD103B" w:rsidRPr="00BD103B">
        <w:t xml:space="preserve"> prepare </w:t>
      </w:r>
      <w:r w:rsidR="009D2F8B">
        <w:t>Hell</w:t>
      </w:r>
      <w:r w:rsidR="00BD103B" w:rsidRPr="00BD103B">
        <w:t xml:space="preserve"> for you</w:t>
      </w:r>
      <w:r w:rsidR="00D11C12">
        <w:t>, H</w:t>
      </w:r>
      <w:r w:rsidR="00BD103B" w:rsidRPr="00BD103B">
        <w:t xml:space="preserve">e prepared </w:t>
      </w:r>
      <w:r w:rsidR="009D2F8B">
        <w:t>Hell</w:t>
      </w:r>
      <w:r w:rsidR="00BD103B" w:rsidRPr="00BD103B">
        <w:t xml:space="preserve"> for the devil and his angels</w:t>
      </w:r>
      <w:r w:rsidR="00D11C12">
        <w:t>.  B</w:t>
      </w:r>
      <w:r w:rsidR="00BD103B" w:rsidRPr="00BD103B">
        <w:t xml:space="preserve">ut </w:t>
      </w:r>
      <w:r w:rsidR="002C1BDF">
        <w:t>H</w:t>
      </w:r>
      <w:r w:rsidR="002C1BDF" w:rsidRPr="00BD103B">
        <w:t xml:space="preserve">e </w:t>
      </w:r>
      <w:r w:rsidR="00BD103B" w:rsidRPr="00BD103B">
        <w:t xml:space="preserve">warns us that it will be </w:t>
      </w:r>
      <w:r w:rsidR="00BD103B" w:rsidRPr="00D11C12">
        <w:rPr>
          <w:u w:val="single"/>
        </w:rPr>
        <w:t>our</w:t>
      </w:r>
      <w:r w:rsidR="00BD103B" w:rsidRPr="00BD103B">
        <w:t xml:space="preserve"> choice if we end up going there</w:t>
      </w:r>
      <w:r w:rsidR="00D11C12">
        <w:t>.  No one comes to the Father – John </w:t>
      </w:r>
      <w:r w:rsidR="00BD103B" w:rsidRPr="00BD103B">
        <w:t>14</w:t>
      </w:r>
      <w:r w:rsidR="00F70AE0">
        <w:t>:</w:t>
      </w:r>
      <w:r w:rsidR="00D11C12">
        <w:t xml:space="preserve">6 – </w:t>
      </w:r>
      <w:r w:rsidR="00BD103B" w:rsidRPr="00BD103B">
        <w:t xml:space="preserve">no one comes to the Father but by </w:t>
      </w:r>
      <w:r w:rsidR="00D11C12">
        <w:t>M</w:t>
      </w:r>
      <w:r w:rsidR="00BD103B" w:rsidRPr="00BD103B">
        <w:t>e</w:t>
      </w:r>
      <w:r w:rsidR="00D11C12">
        <w:t>.  W</w:t>
      </w:r>
      <w:r w:rsidR="00BD103B" w:rsidRPr="00BD103B">
        <w:t>e have sinned</w:t>
      </w:r>
      <w:r w:rsidR="00D11C12">
        <w:t>,</w:t>
      </w:r>
      <w:r w:rsidR="00BD103B" w:rsidRPr="00BD103B">
        <w:t xml:space="preserve"> we have rebelled against a holy God</w:t>
      </w:r>
      <w:r w:rsidR="00D11C12">
        <w:t>.  Listen to me:  I</w:t>
      </w:r>
      <w:r w:rsidR="00BD103B" w:rsidRPr="00BD103B">
        <w:t xml:space="preserve">t's </w:t>
      </w:r>
      <w:r w:rsidR="00BD103B" w:rsidRPr="00D11C12">
        <w:rPr>
          <w:i/>
        </w:rPr>
        <w:t>my</w:t>
      </w:r>
      <w:r w:rsidR="00BD103B" w:rsidRPr="00BD103B">
        <w:t xml:space="preserve"> fault</w:t>
      </w:r>
      <w:r w:rsidR="00D11C12">
        <w:t>,</w:t>
      </w:r>
      <w:r w:rsidR="00BD103B" w:rsidRPr="00BD103B">
        <w:t xml:space="preserve"> it's </w:t>
      </w:r>
      <w:r w:rsidR="00BD103B" w:rsidRPr="00D11C12">
        <w:rPr>
          <w:i/>
        </w:rPr>
        <w:t>your</w:t>
      </w:r>
      <w:r w:rsidR="00BD103B" w:rsidRPr="00BD103B">
        <w:t xml:space="preserve"> fault</w:t>
      </w:r>
      <w:r w:rsidR="00D11C12">
        <w:t>, don't blame H</w:t>
      </w:r>
      <w:r w:rsidR="00BD103B" w:rsidRPr="00BD103B">
        <w:t>im</w:t>
      </w:r>
      <w:r w:rsidR="00D11C12">
        <w:t xml:space="preserve">. </w:t>
      </w:r>
      <w:r w:rsidR="00BD103B" w:rsidRPr="00BD103B">
        <w:t xml:space="preserve"> I used to say it to my kids</w:t>
      </w:r>
      <w:r w:rsidR="00D11C12">
        <w:t>, "Y</w:t>
      </w:r>
      <w:r w:rsidR="00BD103B" w:rsidRPr="00BD103B">
        <w:t>ou know why you're in trouble</w:t>
      </w:r>
      <w:r w:rsidR="00D31554">
        <w:t xml:space="preserve">, </w:t>
      </w:r>
      <w:r w:rsidR="00BD103B" w:rsidRPr="00BD103B">
        <w:t>it's your fault</w:t>
      </w:r>
      <w:r w:rsidR="00D31554">
        <w:t>, yo</w:t>
      </w:r>
      <w:r w:rsidR="00BD103B" w:rsidRPr="00BD103B">
        <w:t>u chose this</w:t>
      </w:r>
      <w:r w:rsidR="00215AD1">
        <w:t>."  "</w:t>
      </w:r>
      <w:r w:rsidR="00BD103B" w:rsidRPr="00BD103B">
        <w:t>I didn't cho</w:t>
      </w:r>
      <w:r w:rsidR="00D11C12">
        <w:t>o</w:t>
      </w:r>
      <w:r w:rsidR="00BD103B" w:rsidRPr="00BD103B">
        <w:t>se it</w:t>
      </w:r>
      <w:r w:rsidR="00215AD1">
        <w:t>"—</w:t>
      </w:r>
      <w:r w:rsidR="00BD103B" w:rsidRPr="00BD103B">
        <w:t>by the way</w:t>
      </w:r>
      <w:r w:rsidR="00215AD1">
        <w:t>,</w:t>
      </w:r>
      <w:r w:rsidR="00BD103B" w:rsidRPr="00BD103B">
        <w:t xml:space="preserve"> that's why you have to train your kids good</w:t>
      </w:r>
      <w:r w:rsidR="00215AD1">
        <w:t>,</w:t>
      </w:r>
      <w:r w:rsidR="00BD103B" w:rsidRPr="00BD103B">
        <w:t xml:space="preserve"> you train them like that they wake up later on and they're not a 22</w:t>
      </w:r>
      <w:r w:rsidR="002C1BDF">
        <w:t>-</w:t>
      </w:r>
      <w:r w:rsidR="00BD103B" w:rsidRPr="00BD103B">
        <w:t>year</w:t>
      </w:r>
      <w:r w:rsidR="002C1BDF">
        <w:t>-</w:t>
      </w:r>
      <w:r w:rsidR="00BD103B" w:rsidRPr="00BD103B">
        <w:t>old going</w:t>
      </w:r>
      <w:r w:rsidR="00215AD1">
        <w:t>, "</w:t>
      </w:r>
      <w:r w:rsidR="00215AD1" w:rsidRPr="00215AD1">
        <w:rPr>
          <w:rStyle w:val="INAUDIBLEChar"/>
        </w:rPr>
        <w:t>[groaning]</w:t>
      </w:r>
      <w:r w:rsidR="00BD103B" w:rsidRPr="00215AD1">
        <w:rPr>
          <w:rStyle w:val="INAUDIBLEChar"/>
        </w:rPr>
        <w:t xml:space="preserve"> </w:t>
      </w:r>
      <w:r w:rsidR="00BD103B" w:rsidRPr="00BD103B">
        <w:t>my boss did this to me</w:t>
      </w:r>
      <w:r w:rsidR="00215AD1">
        <w:t>."  T</w:t>
      </w:r>
      <w:r w:rsidR="00BD103B" w:rsidRPr="00BD103B">
        <w:t>hey're taking it on themselves</w:t>
      </w:r>
      <w:r w:rsidR="00215AD1">
        <w:t>.  T</w:t>
      </w:r>
      <w:r w:rsidR="00BD103B" w:rsidRPr="00BD103B">
        <w:t>hey're owning it</w:t>
      </w:r>
      <w:r w:rsidR="00215AD1">
        <w:t>.  T</w:t>
      </w:r>
      <w:r w:rsidR="00BD103B" w:rsidRPr="00BD103B">
        <w:t>hey learn to own this</w:t>
      </w:r>
      <w:r w:rsidR="00215AD1">
        <w:t>.  W</w:t>
      </w:r>
      <w:r w:rsidR="00BD103B" w:rsidRPr="00BD103B">
        <w:t>e have to own it that we are sinners</w:t>
      </w:r>
      <w:r w:rsidR="00E06DF3">
        <w:t>.  I</w:t>
      </w:r>
      <w:r w:rsidR="00BD103B" w:rsidRPr="00BD103B">
        <w:t>t is our fault and that fault has put us in the situation that we're in</w:t>
      </w:r>
      <w:r w:rsidR="00186381">
        <w:t>—</w:t>
      </w:r>
      <w:r w:rsidR="00BD103B" w:rsidRPr="00BD103B">
        <w:t>that we're separated from God</w:t>
      </w:r>
      <w:r w:rsidR="00E06DF3">
        <w:t xml:space="preserve">.  </w:t>
      </w:r>
    </w:p>
    <w:p w:rsidR="00A047D6" w:rsidRDefault="00E06DF3" w:rsidP="00534CC7">
      <w:pPr>
        <w:pStyle w:val="Normal-Bib"/>
      </w:pPr>
      <w:r>
        <w:t>A</w:t>
      </w:r>
      <w:r w:rsidR="00BD103B" w:rsidRPr="00BD103B">
        <w:t>nd here's the thing and this was</w:t>
      </w:r>
      <w:r w:rsidR="00D1034A">
        <w:t xml:space="preserve"> –</w:t>
      </w:r>
      <w:r w:rsidR="00BD103B" w:rsidRPr="00BD103B">
        <w:t xml:space="preserve"> all those other systems</w:t>
      </w:r>
      <w:r w:rsidR="00D1034A">
        <w:t xml:space="preserve"> –</w:t>
      </w:r>
      <w:r w:rsidR="00BD103B" w:rsidRPr="00BD103B">
        <w:t xml:space="preserve"> we want to do something</w:t>
      </w:r>
      <w:r w:rsidR="00D1034A">
        <w:t>.  I</w:t>
      </w:r>
      <w:r w:rsidR="00BD103B" w:rsidRPr="00BD103B">
        <w:t>f I can pay some money</w:t>
      </w:r>
      <w:r w:rsidR="00D1034A">
        <w:t>,</w:t>
      </w:r>
      <w:r w:rsidR="00BD103B" w:rsidRPr="00BD103B">
        <w:t xml:space="preserve"> light some candles</w:t>
      </w:r>
      <w:r w:rsidR="00D1034A">
        <w:t>,</w:t>
      </w:r>
      <w:r w:rsidR="00BD103B" w:rsidRPr="00BD103B">
        <w:t xml:space="preserve"> come back again</w:t>
      </w:r>
      <w:r w:rsidR="00D1034A">
        <w:t>,</w:t>
      </w:r>
      <w:r w:rsidR="00BD103B" w:rsidRPr="00BD103B">
        <w:t xml:space="preserve"> I want to do something and maybe if I do something </w:t>
      </w:r>
      <w:r w:rsidR="00BD103B" w:rsidRPr="00D1034A">
        <w:rPr>
          <w:i/>
        </w:rPr>
        <w:t>I</w:t>
      </w:r>
      <w:r w:rsidR="00BD103B" w:rsidRPr="00BD103B">
        <w:t xml:space="preserve"> can make this okay</w:t>
      </w:r>
      <w:r w:rsidR="00D1034A">
        <w:t>.  A</w:t>
      </w:r>
      <w:r w:rsidR="00BD103B" w:rsidRPr="00BD103B">
        <w:t>nd Jesus again and again says no</w:t>
      </w:r>
      <w:r w:rsidR="00D1034A">
        <w:t>,</w:t>
      </w:r>
      <w:r w:rsidR="00BD103B" w:rsidRPr="00BD103B">
        <w:t xml:space="preserve"> you can't</w:t>
      </w:r>
      <w:r w:rsidR="00D1034A">
        <w:t xml:space="preserve">. </w:t>
      </w:r>
      <w:r w:rsidR="00BD103B" w:rsidRPr="00BD103B">
        <w:t xml:space="preserve"> </w:t>
      </w:r>
      <w:r w:rsidR="009D2F8B">
        <w:t>Hell</w:t>
      </w:r>
      <w:r w:rsidR="00BD103B" w:rsidRPr="00BD103B">
        <w:t xml:space="preserve"> is real</w:t>
      </w:r>
      <w:r w:rsidR="00D1034A">
        <w:t>.  The only way to get to Heaven is through M</w:t>
      </w:r>
      <w:r w:rsidR="00BD103B" w:rsidRPr="00BD103B">
        <w:t>e</w:t>
      </w:r>
      <w:r w:rsidR="00D1034A">
        <w:t xml:space="preserve">. </w:t>
      </w:r>
      <w:r w:rsidR="00BD103B" w:rsidRPr="00BD103B">
        <w:t xml:space="preserve"> I don't want you to go there</w:t>
      </w:r>
      <w:r w:rsidR="00A047D6">
        <w:t xml:space="preserve"> [Hell].  </w:t>
      </w:r>
    </w:p>
    <w:p w:rsidR="002C1BDF" w:rsidRDefault="00DF160E" w:rsidP="00534CC7">
      <w:pPr>
        <w:pStyle w:val="Normal-Bib"/>
      </w:pPr>
      <w:r>
        <w:rPr>
          <w:noProof/>
        </w:rPr>
        <w:drawing>
          <wp:anchor distT="0" distB="0" distL="114300" distR="114300" simplePos="0" relativeHeight="251706368" behindDoc="0" locked="0" layoutInCell="1" allowOverlap="1">
            <wp:simplePos x="0" y="0"/>
            <wp:positionH relativeFrom="margin">
              <wp:align>right</wp:align>
            </wp:positionH>
            <wp:positionV relativeFrom="paragraph">
              <wp:posOffset>85920</wp:posOffset>
            </wp:positionV>
            <wp:extent cx="1800225" cy="1463040"/>
            <wp:effectExtent l="0" t="0" r="9525"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bt-Owe.JPG"/>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800225" cy="14630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7D6">
        <w:t>T</w:t>
      </w:r>
      <w:r w:rsidR="00BD103B" w:rsidRPr="00BD103B">
        <w:t>hink how good God is</w:t>
      </w:r>
      <w:r w:rsidR="00B3021D">
        <w:t>,</w:t>
      </w:r>
      <w:r w:rsidR="00BD103B" w:rsidRPr="00BD103B">
        <w:t xml:space="preserve"> how loving God is</w:t>
      </w:r>
      <w:r w:rsidR="00B3021D">
        <w:t>.  H</w:t>
      </w:r>
      <w:r w:rsidR="00BD103B" w:rsidRPr="00BD103B">
        <w:t xml:space="preserve">e </w:t>
      </w:r>
      <w:r w:rsidR="00B3021D">
        <w:t>could have</w:t>
      </w:r>
      <w:r w:rsidR="00BD103B" w:rsidRPr="00BD103B">
        <w:t xml:space="preserve"> said</w:t>
      </w:r>
      <w:r w:rsidR="00B3021D">
        <w:t>, "Y</w:t>
      </w:r>
      <w:r w:rsidR="00BD103B" w:rsidRPr="00BD103B">
        <w:t>ou guys made your choice</w:t>
      </w:r>
      <w:r w:rsidR="00B3021D">
        <w:t>,</w:t>
      </w:r>
      <w:r w:rsidR="00BD103B" w:rsidRPr="00BD103B">
        <w:t xml:space="preserve"> you're out</w:t>
      </w:r>
      <w:r w:rsidR="00B3021D">
        <w:t>."  A</w:t>
      </w:r>
      <w:r w:rsidR="00BD103B" w:rsidRPr="00BD103B">
        <w:t>s a parent</w:t>
      </w:r>
      <w:r w:rsidR="00B3021D">
        <w:t>, you know,</w:t>
      </w:r>
      <w:r w:rsidR="00BD103B" w:rsidRPr="00BD103B">
        <w:t xml:space="preserve"> you're not gonna leave the kid locked up in the bedroom for the next 20 years</w:t>
      </w:r>
      <w:r w:rsidR="00751118">
        <w:t>; m</w:t>
      </w:r>
      <w:r w:rsidR="00BD103B" w:rsidRPr="00BD103B">
        <w:t>oments you feel like you wish you could</w:t>
      </w:r>
      <w:r w:rsidR="009B377A">
        <w:t>.  And y</w:t>
      </w:r>
      <w:r w:rsidR="00BD103B" w:rsidRPr="00BD103B">
        <w:t>ou go in there after they've got the message</w:t>
      </w:r>
      <w:r w:rsidR="009B377A">
        <w:t xml:space="preserve"> and </w:t>
      </w:r>
      <w:r w:rsidR="00BD103B" w:rsidRPr="00BD103B">
        <w:t xml:space="preserve">you spend some time with </w:t>
      </w:r>
      <w:r w:rsidR="009B377A">
        <w:t>the</w:t>
      </w:r>
      <w:r w:rsidR="00BD103B" w:rsidRPr="00BD103B">
        <w:t>m</w:t>
      </w:r>
      <w:r w:rsidR="009B377A">
        <w:t xml:space="preserve">. </w:t>
      </w:r>
      <w:r w:rsidR="00BD103B" w:rsidRPr="00BD103B">
        <w:t xml:space="preserve"> God is so good</w:t>
      </w:r>
      <w:r w:rsidR="009B377A">
        <w:t xml:space="preserve">. </w:t>
      </w:r>
      <w:r w:rsidR="00BD103B" w:rsidRPr="00BD103B">
        <w:t xml:space="preserve"> </w:t>
      </w:r>
      <w:r w:rsidR="002C1BDF">
        <w:t>H</w:t>
      </w:r>
      <w:r w:rsidR="002C1BDF" w:rsidRPr="00BD103B">
        <w:t xml:space="preserve">e </w:t>
      </w:r>
      <w:r w:rsidR="00BD103B" w:rsidRPr="00BD103B">
        <w:t xml:space="preserve">became man and </w:t>
      </w:r>
      <w:r w:rsidR="009B377A">
        <w:t>H</w:t>
      </w:r>
      <w:r w:rsidR="00BD103B" w:rsidRPr="00BD103B">
        <w:t>e lived in a world that we messed up</w:t>
      </w:r>
      <w:r w:rsidR="009B377A">
        <w:t>.  H</w:t>
      </w:r>
      <w:r w:rsidR="00BD103B" w:rsidRPr="00BD103B">
        <w:t>e entered in</w:t>
      </w:r>
      <w:r w:rsidR="009B377A">
        <w:t>to</w:t>
      </w:r>
      <w:r w:rsidR="00BD103B" w:rsidRPr="00BD103B">
        <w:t xml:space="preserve"> poverty that we created</w:t>
      </w:r>
      <w:r w:rsidR="009B377A">
        <w:t xml:space="preserve">. </w:t>
      </w:r>
      <w:r w:rsidR="00BD103B" w:rsidRPr="00BD103B">
        <w:t xml:space="preserve"> </w:t>
      </w:r>
      <w:r w:rsidR="002C1BDF">
        <w:t>H</w:t>
      </w:r>
      <w:r w:rsidR="002C1BDF" w:rsidRPr="00BD103B">
        <w:t xml:space="preserve">e </w:t>
      </w:r>
      <w:r w:rsidR="00BD103B" w:rsidRPr="00BD103B">
        <w:t>entered into the humiliation and opposition that was a result of our sin</w:t>
      </w:r>
      <w:r w:rsidR="009B377A">
        <w:t xml:space="preserve">. </w:t>
      </w:r>
      <w:r w:rsidR="00BD103B" w:rsidRPr="00BD103B">
        <w:t xml:space="preserve"> </w:t>
      </w:r>
      <w:r w:rsidR="002C1BDF">
        <w:t>H</w:t>
      </w:r>
      <w:r w:rsidR="002C1BDF" w:rsidRPr="00BD103B">
        <w:t xml:space="preserve">e </w:t>
      </w:r>
      <w:r w:rsidR="00BD103B" w:rsidRPr="00BD103B">
        <w:t>underwent betrayal at levels beyond anything we know</w:t>
      </w:r>
      <w:r w:rsidR="009B377A">
        <w:t>.  H</w:t>
      </w:r>
      <w:r w:rsidR="00BD103B" w:rsidRPr="00BD103B">
        <w:t xml:space="preserve">e was arrested even after having lived a </w:t>
      </w:r>
      <w:r w:rsidR="00BD103B" w:rsidRPr="00BD103B">
        <w:lastRenderedPageBreak/>
        <w:t>sinless night life by evil</w:t>
      </w:r>
      <w:r w:rsidR="009B377A">
        <w:t>,</w:t>
      </w:r>
      <w:r w:rsidR="00BD103B" w:rsidRPr="00BD103B">
        <w:t xml:space="preserve"> wicked mankind</w:t>
      </w:r>
      <w:r w:rsidR="009B377A">
        <w:t>.  A</w:t>
      </w:r>
      <w:r w:rsidR="00BD103B" w:rsidRPr="00BD103B">
        <w:t>ccused</w:t>
      </w:r>
      <w:r w:rsidR="00751118">
        <w:t>,</w:t>
      </w:r>
      <w:r w:rsidR="00BD103B" w:rsidRPr="00BD103B">
        <w:t xml:space="preserve"> beaten and placed on a cross</w:t>
      </w:r>
      <w:r w:rsidR="009B377A">
        <w:t>,</w:t>
      </w:r>
      <w:r w:rsidR="00BD103B" w:rsidRPr="00BD103B">
        <w:t xml:space="preserve"> but </w:t>
      </w:r>
      <w:r w:rsidR="002C1BDF">
        <w:t>H</w:t>
      </w:r>
      <w:r w:rsidR="002C1BDF" w:rsidRPr="00BD103B">
        <w:t xml:space="preserve">e </w:t>
      </w:r>
      <w:r w:rsidR="00BD103B" w:rsidRPr="00BD103B">
        <w:t>did that</w:t>
      </w:r>
      <w:r w:rsidR="00CA62BB">
        <w:t>,</w:t>
      </w:r>
      <w:r w:rsidR="00BD103B" w:rsidRPr="00BD103B">
        <w:t xml:space="preserve"> </w:t>
      </w:r>
      <w:r w:rsidR="002C1BDF">
        <w:t>H</w:t>
      </w:r>
      <w:r w:rsidR="002C1BDF" w:rsidRPr="00BD103B">
        <w:t xml:space="preserve">e </w:t>
      </w:r>
      <w:r w:rsidR="00BD103B" w:rsidRPr="00BD103B">
        <w:t>died there to be the substitute so that we wouldn't have to pay that sin</w:t>
      </w:r>
      <w:r w:rsidR="00CA62BB">
        <w:t>.  W</w:t>
      </w:r>
      <w:r w:rsidR="00BD103B" w:rsidRPr="00BD103B">
        <w:t xml:space="preserve">e can't blame </w:t>
      </w:r>
      <w:r w:rsidR="00CA62BB">
        <w:t>H</w:t>
      </w:r>
      <w:r w:rsidR="00BD103B" w:rsidRPr="00BD103B">
        <w:t>im</w:t>
      </w:r>
      <w:r w:rsidR="00CA62BB">
        <w:t xml:space="preserve">. </w:t>
      </w:r>
      <w:r w:rsidR="00BD103B" w:rsidRPr="00BD103B">
        <w:t xml:space="preserve"> </w:t>
      </w:r>
      <w:r w:rsidR="002C1BDF">
        <w:t>H</w:t>
      </w:r>
      <w:r w:rsidR="002C1BDF" w:rsidRPr="00BD103B">
        <w:t xml:space="preserve">e </w:t>
      </w:r>
      <w:r w:rsidR="00BD103B" w:rsidRPr="00BD103B">
        <w:t>says I'm here to tell you that the only way to God</w:t>
      </w:r>
      <w:r w:rsidR="001606FE">
        <w:t>,</w:t>
      </w:r>
      <w:r w:rsidR="00BD103B" w:rsidRPr="00BD103B">
        <w:t xml:space="preserve"> the only way to have peace with God</w:t>
      </w:r>
      <w:r w:rsidR="001606FE">
        <w:t>,</w:t>
      </w:r>
      <w:r w:rsidR="00BD103B" w:rsidRPr="00BD103B">
        <w:t xml:space="preserve"> the only way to be made right with God</w:t>
      </w:r>
      <w:r w:rsidR="001606FE">
        <w:t>,</w:t>
      </w:r>
      <w:r w:rsidR="00BD103B" w:rsidRPr="00BD103B">
        <w:t xml:space="preserve"> is to come to </w:t>
      </w:r>
      <w:r w:rsidR="002C1BDF">
        <w:t>M</w:t>
      </w:r>
      <w:r w:rsidR="00BD103B" w:rsidRPr="00BD103B">
        <w:t>e alone</w:t>
      </w:r>
      <w:r w:rsidR="001606FE">
        <w:t xml:space="preserve">. </w:t>
      </w:r>
      <w:r w:rsidR="00BD103B" w:rsidRPr="00BD103B">
        <w:t xml:space="preserve"> </w:t>
      </w:r>
      <w:r w:rsidR="002C1BDF">
        <w:t>H</w:t>
      </w:r>
      <w:r w:rsidR="002C1BDF" w:rsidRPr="00BD103B">
        <w:t xml:space="preserve">e </w:t>
      </w:r>
      <w:r w:rsidR="00BD103B" w:rsidRPr="00BD103B">
        <w:t xml:space="preserve">hung and </w:t>
      </w:r>
      <w:r w:rsidR="002C1BDF">
        <w:t>H</w:t>
      </w:r>
      <w:r w:rsidR="002C1BDF" w:rsidRPr="00BD103B">
        <w:t xml:space="preserve">e </w:t>
      </w:r>
      <w:r w:rsidR="00BD103B" w:rsidRPr="00BD103B">
        <w:t>died on th</w:t>
      </w:r>
      <w:r w:rsidR="001606FE">
        <w:t>e</w:t>
      </w:r>
      <w:r w:rsidR="00BD103B" w:rsidRPr="00BD103B">
        <w:t xml:space="preserve"> cross</w:t>
      </w:r>
      <w:r w:rsidR="001606FE">
        <w:t xml:space="preserve">, </w:t>
      </w:r>
      <w:r w:rsidR="00BD103B" w:rsidRPr="00BD103B">
        <w:t xml:space="preserve">they put </w:t>
      </w:r>
      <w:r w:rsidR="002C1BDF">
        <w:t>H</w:t>
      </w:r>
      <w:r w:rsidR="00BD103B" w:rsidRPr="00BD103B">
        <w:t xml:space="preserve">im in a grave and </w:t>
      </w:r>
      <w:r w:rsidR="002C1BDF">
        <w:t>H</w:t>
      </w:r>
      <w:r w:rsidR="002C1BDF" w:rsidRPr="00BD103B">
        <w:t xml:space="preserve">e </w:t>
      </w:r>
      <w:r w:rsidR="00BD103B" w:rsidRPr="00BD103B">
        <w:t>came out of that grave alive to show us that we no longer have to be controlled by that death</w:t>
      </w:r>
      <w:r w:rsidR="009D7205">
        <w:t>; t</w:t>
      </w:r>
      <w:r w:rsidR="00BD103B" w:rsidRPr="00BD103B">
        <w:t xml:space="preserve">hat death does not have sway over us any longer if we will trust in </w:t>
      </w:r>
      <w:r w:rsidR="002C1BDF">
        <w:t>H</w:t>
      </w:r>
      <w:r w:rsidR="00BD103B" w:rsidRPr="00BD103B">
        <w:t>im alone</w:t>
      </w:r>
      <w:r w:rsidR="002C1BDF">
        <w:t>.</w:t>
      </w:r>
    </w:p>
    <w:p w:rsidR="00CE25F3" w:rsidRDefault="00BD103B" w:rsidP="00534CC7">
      <w:pPr>
        <w:pStyle w:val="Normal-Bib"/>
      </w:pPr>
      <w:r w:rsidRPr="00BD103B">
        <w:t xml:space="preserve">I </w:t>
      </w:r>
      <w:r w:rsidR="009D7205">
        <w:t>want to</w:t>
      </w:r>
      <w:r w:rsidRPr="00BD103B">
        <w:t xml:space="preserve"> leave you with two verses</w:t>
      </w:r>
      <w:r w:rsidR="00AD7204">
        <w:t xml:space="preserve">. </w:t>
      </w:r>
      <w:r w:rsidRPr="00BD103B">
        <w:t xml:space="preserve"> I think the reason why they're playing the organ behind me quietly is </w:t>
      </w:r>
      <w:r w:rsidR="00AD7204">
        <w:t xml:space="preserve">to </w:t>
      </w:r>
      <w:r w:rsidRPr="00BD103B">
        <w:t>let me know I'm done</w:t>
      </w:r>
      <w:r w:rsidR="00AD7204">
        <w:t xml:space="preserve">.  </w:t>
      </w:r>
      <w:r w:rsidR="00AD7204" w:rsidRPr="00E561B5">
        <w:rPr>
          <w:rStyle w:val="INAUDIBLEChar"/>
        </w:rPr>
        <w:t>[laughter]</w:t>
      </w:r>
      <w:r w:rsidR="00AD7204">
        <w:t xml:space="preserve">  A</w:t>
      </w:r>
      <w:r w:rsidRPr="00BD103B">
        <w:t xml:space="preserve">nd I want you to hear this </w:t>
      </w:r>
      <w:r w:rsidRPr="003E36EC">
        <w:rPr>
          <w:i/>
        </w:rPr>
        <w:t>very</w:t>
      </w:r>
      <w:r w:rsidRPr="00BD103B">
        <w:t xml:space="preserve"> clearly</w:t>
      </w:r>
      <w:r w:rsidR="00E561B5">
        <w:t>.  H</w:t>
      </w:r>
      <w:r w:rsidRPr="00BD103B">
        <w:t xml:space="preserve">ear a lot of people talk about </w:t>
      </w:r>
      <w:r w:rsidR="002F7C94">
        <w:t>R</w:t>
      </w:r>
      <w:r w:rsidRPr="00BD103B">
        <w:t>evelation with their eyes wide open</w:t>
      </w:r>
      <w:r w:rsidR="00E561B5">
        <w:t xml:space="preserve">, </w:t>
      </w:r>
      <w:r w:rsidRPr="00BD103B">
        <w:t>I want you to hear this</w:t>
      </w:r>
      <w:r w:rsidR="00E561B5">
        <w:t>,</w:t>
      </w:r>
      <w:r w:rsidRPr="00BD103B">
        <w:t xml:space="preserve"> in the book of </w:t>
      </w:r>
      <w:r w:rsidR="002F7C94">
        <w:t>R</w:t>
      </w:r>
      <w:r w:rsidRPr="00BD103B">
        <w:t>evelation John says</w:t>
      </w:r>
      <w:r w:rsidR="00DD5CA0">
        <w:t>:</w:t>
      </w:r>
    </w:p>
    <w:p w:rsidR="00CE25F3" w:rsidRDefault="00CE25F3" w:rsidP="00CE25F3">
      <w:pPr>
        <w:pStyle w:val="Scripture"/>
      </w:pPr>
      <w:r w:rsidRPr="00CE25F3">
        <w:rPr>
          <w:vertAlign w:val="superscript"/>
        </w:rPr>
        <w:t>17</w:t>
      </w:r>
      <w:r w:rsidRPr="00CE25F3">
        <w:t xml:space="preserve"> When I saw him, </w:t>
      </w:r>
    </w:p>
    <w:p w:rsidR="00CE25F3" w:rsidRDefault="00CE25F3" w:rsidP="00CE25F3">
      <w:pPr>
        <w:pStyle w:val="Insertion"/>
      </w:pPr>
      <w:r>
        <w:t>— Jesus —</w:t>
      </w:r>
    </w:p>
    <w:p w:rsidR="003E36EC" w:rsidRDefault="00CE25F3" w:rsidP="00CE25F3">
      <w:pPr>
        <w:pStyle w:val="Scripture"/>
      </w:pPr>
      <w:r w:rsidRPr="00CE25F3">
        <w:t xml:space="preserve">I fell at his feet as though dead. </w:t>
      </w:r>
      <w:r w:rsidR="003E36EC" w:rsidRPr="003E36EC">
        <w:t xml:space="preserve">Then he placed his right hand on me and said: </w:t>
      </w:r>
    </w:p>
    <w:p w:rsidR="003E36EC" w:rsidRDefault="003E36EC" w:rsidP="003E36EC">
      <w:pPr>
        <w:pStyle w:val="Insertion"/>
      </w:pPr>
      <w:r>
        <w:t xml:space="preserve">— </w:t>
      </w:r>
      <w:r w:rsidRPr="00BD103B">
        <w:t xml:space="preserve">I want you to hear </w:t>
      </w:r>
      <w:r>
        <w:t>t</w:t>
      </w:r>
      <w:r w:rsidRPr="00BD103B">
        <w:t>his church</w:t>
      </w:r>
      <w:r>
        <w:t>,</w:t>
      </w:r>
      <w:r w:rsidRPr="00BD103B">
        <w:t xml:space="preserve"> oh hear this</w:t>
      </w:r>
      <w:r>
        <w:t>,</w:t>
      </w:r>
      <w:r w:rsidRPr="00BD103B">
        <w:t xml:space="preserve"> listen</w:t>
      </w:r>
      <w:r>
        <w:t>, He says:</w:t>
      </w:r>
    </w:p>
    <w:p w:rsidR="003E36EC" w:rsidRDefault="003E36EC" w:rsidP="00CE25F3">
      <w:pPr>
        <w:pStyle w:val="Scripture"/>
        <w:rPr>
          <w:color w:val="FF0000"/>
        </w:rPr>
      </w:pPr>
      <w:r w:rsidRPr="003E36EC">
        <w:rPr>
          <w:color w:val="FF0000"/>
        </w:rPr>
        <w:t xml:space="preserve">"Do not be afraid. I am the First and the Last. </w:t>
      </w:r>
      <w:r w:rsidRPr="003E36EC">
        <w:rPr>
          <w:color w:val="FF0000"/>
          <w:vertAlign w:val="superscript"/>
        </w:rPr>
        <w:t>18</w:t>
      </w:r>
      <w:r w:rsidRPr="003E36EC">
        <w:rPr>
          <w:color w:val="FF0000"/>
        </w:rPr>
        <w:t xml:space="preserve"> I am the Living One; I was dead, and now look, I am alive for ever and ever! </w:t>
      </w:r>
    </w:p>
    <w:p w:rsidR="003E36EC" w:rsidRDefault="003E36EC" w:rsidP="003E36EC">
      <w:pPr>
        <w:pStyle w:val="Insertion"/>
      </w:pPr>
      <w:r>
        <w:t>— but here's what I really want you to hear:</w:t>
      </w:r>
    </w:p>
    <w:p w:rsidR="00CE25F3" w:rsidRPr="003E36EC" w:rsidRDefault="003E36EC" w:rsidP="00CE25F3">
      <w:pPr>
        <w:pStyle w:val="Scripture"/>
        <w:rPr>
          <w:color w:val="FF0000"/>
        </w:rPr>
      </w:pPr>
      <w:r w:rsidRPr="003E36EC">
        <w:rPr>
          <w:color w:val="FF0000"/>
        </w:rPr>
        <w:t>And I hold the keys of death and Hades.</w:t>
      </w:r>
      <w:r w:rsidR="00CE25F3" w:rsidRPr="003E36EC">
        <w:rPr>
          <w:color w:val="FF0000"/>
        </w:rPr>
        <w:t>"</w:t>
      </w:r>
    </w:p>
    <w:p w:rsidR="00CE25F3" w:rsidRDefault="003E36EC" w:rsidP="003E36EC">
      <w:pPr>
        <w:pStyle w:val="BibREF"/>
      </w:pPr>
      <w:r>
        <w:t>– Revelation 1:17-18 (NIV)</w:t>
      </w:r>
    </w:p>
    <w:p w:rsidR="002E187C" w:rsidRDefault="003E36EC" w:rsidP="00534CC7">
      <w:pPr>
        <w:pStyle w:val="Normal-Bib"/>
      </w:pPr>
      <w:r>
        <w:t>The O</w:t>
      </w:r>
      <w:r w:rsidR="00BD103B" w:rsidRPr="00BD103B">
        <w:t xml:space="preserve">ne who says to you this morning </w:t>
      </w:r>
      <w:r w:rsidR="002E187C">
        <w:t>Hell</w:t>
      </w:r>
      <w:r w:rsidR="00BD103B" w:rsidRPr="00BD103B">
        <w:t xml:space="preserve"> is real</w:t>
      </w:r>
      <w:r w:rsidR="002E187C">
        <w:t>,</w:t>
      </w:r>
      <w:r w:rsidR="00BD103B" w:rsidRPr="00BD103B">
        <w:t xml:space="preserve"> I don't want you to go there</w:t>
      </w:r>
      <w:r w:rsidR="0061502B">
        <w:t xml:space="preserve">, </w:t>
      </w:r>
      <w:r w:rsidR="00BD103B" w:rsidRPr="00BD103B">
        <w:t>says I hold the keys</w:t>
      </w:r>
      <w:r w:rsidR="002E187C">
        <w:t xml:space="preserve">. </w:t>
      </w:r>
    </w:p>
    <w:p w:rsidR="002F7C94" w:rsidRDefault="002E187C" w:rsidP="00534CC7">
      <w:pPr>
        <w:pStyle w:val="Normal-Bib"/>
      </w:pPr>
      <w:r>
        <w:t>N</w:t>
      </w:r>
      <w:r w:rsidR="00BD103B" w:rsidRPr="00BD103B">
        <w:t>ow listen to one more verse</w:t>
      </w:r>
      <w:r>
        <w:t>,</w:t>
      </w:r>
      <w:r w:rsidR="00BD103B" w:rsidRPr="00BD103B">
        <w:t xml:space="preserve"> </w:t>
      </w:r>
      <w:r w:rsidR="002F7C94">
        <w:t>A</w:t>
      </w:r>
      <w:r w:rsidR="00BD103B" w:rsidRPr="00BD103B">
        <w:t>cts 4</w:t>
      </w:r>
      <w:r w:rsidR="002F7C94">
        <w:t>:</w:t>
      </w:r>
      <w:r w:rsidR="00BD103B" w:rsidRPr="00BD103B">
        <w:t>12 says this</w:t>
      </w:r>
      <w:r w:rsidR="002F7C94">
        <w:t>:</w:t>
      </w:r>
    </w:p>
    <w:p w:rsidR="002E187C" w:rsidRDefault="002E187C" w:rsidP="00F16D5A">
      <w:pPr>
        <w:pStyle w:val="Scripture"/>
      </w:pPr>
      <w:r w:rsidRPr="002E187C">
        <w:rPr>
          <w:vertAlign w:val="superscript"/>
        </w:rPr>
        <w:t>12</w:t>
      </w:r>
      <w:r w:rsidRPr="002E187C">
        <w:t xml:space="preserve"> </w:t>
      </w:r>
      <w:r w:rsidR="00A2088A">
        <w:t>"</w:t>
      </w:r>
      <w:r w:rsidRPr="002E187C">
        <w:t>And there is salvation in no one else, for there is no other name under heaven given among me</w:t>
      </w:r>
      <w:r>
        <w:t>n by which we must be saved."</w:t>
      </w:r>
    </w:p>
    <w:p w:rsidR="00A2088A" w:rsidRDefault="00A2088A" w:rsidP="00A2088A">
      <w:pPr>
        <w:pStyle w:val="BibREF"/>
      </w:pPr>
      <w:r>
        <w:t>– Acts 4:12 (ESV)</w:t>
      </w:r>
    </w:p>
    <w:p w:rsidR="005A7AFF" w:rsidRDefault="000B1261" w:rsidP="00534CC7">
      <w:pPr>
        <w:pStyle w:val="Normal-Bib"/>
      </w:pP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628650</wp:posOffset>
            </wp:positionV>
            <wp:extent cx="1619885" cy="163004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ll-heaven (pinterest.co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6300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16D5A">
        <w:t>O</w:t>
      </w:r>
      <w:r w:rsidR="00BD103B" w:rsidRPr="00BD103B">
        <w:t>kay</w:t>
      </w:r>
      <w:r w:rsidR="00F16D5A">
        <w:t>,</w:t>
      </w:r>
      <w:r w:rsidR="00BD103B" w:rsidRPr="00BD103B">
        <w:t xml:space="preserve"> so heavy stuff</w:t>
      </w:r>
      <w:r w:rsidR="00F16D5A">
        <w:t>.  L</w:t>
      </w:r>
      <w:r w:rsidR="00BD103B" w:rsidRPr="00BD103B">
        <w:t>isten to Jesus</w:t>
      </w:r>
      <w:r w:rsidR="0061502B">
        <w:t>.</w:t>
      </w:r>
      <w:r w:rsidR="00F16D5A">
        <w:t xml:space="preserve">  N</w:t>
      </w:r>
      <w:r w:rsidR="00BD103B" w:rsidRPr="00BD103B">
        <w:t>o other name by which you can be saved</w:t>
      </w:r>
      <w:r w:rsidR="00F16D5A">
        <w:t>.  A</w:t>
      </w:r>
      <w:r w:rsidR="00BD103B" w:rsidRPr="00BD103B">
        <w:t>nd so I believe this morning it's like you sa</w:t>
      </w:r>
      <w:r w:rsidR="00F16D5A">
        <w:t>y, "</w:t>
      </w:r>
      <w:r w:rsidR="00BD103B" w:rsidRPr="00BD103B">
        <w:t xml:space="preserve">I don't want to go to </w:t>
      </w:r>
      <w:r w:rsidR="009D2F8B">
        <w:t>Hell</w:t>
      </w:r>
      <w:r w:rsidR="00F16D5A">
        <w:t xml:space="preserve">. </w:t>
      </w:r>
      <w:r w:rsidR="00BD103B" w:rsidRPr="00BD103B">
        <w:t xml:space="preserve"> I believe</w:t>
      </w:r>
      <w:r w:rsidR="00F16D5A">
        <w:t>,</w:t>
      </w:r>
      <w:r w:rsidR="00BD103B" w:rsidRPr="00BD103B">
        <w:t xml:space="preserve"> like</w:t>
      </w:r>
      <w:r w:rsidR="00F16D5A">
        <w:t>,</w:t>
      </w:r>
      <w:r w:rsidR="00BD103B" w:rsidRPr="00BD103B">
        <w:t xml:space="preserve"> you at least got me on the path</w:t>
      </w:r>
      <w:r w:rsidR="00F16D5A">
        <w:t xml:space="preserve">, I mean, </w:t>
      </w:r>
      <w:r w:rsidR="00BD103B" w:rsidRPr="00BD103B">
        <w:t>I'm</w:t>
      </w:r>
      <w:r w:rsidR="00F16D5A">
        <w:t>, I'm,</w:t>
      </w:r>
      <w:r w:rsidR="00BD103B" w:rsidRPr="00BD103B">
        <w:t xml:space="preserve"> wow</w:t>
      </w:r>
      <w:r w:rsidR="00F16D5A">
        <w:t>."  A</w:t>
      </w:r>
      <w:r w:rsidR="00BD103B" w:rsidRPr="00BD103B">
        <w:t>nd someone will quickly say to you</w:t>
      </w:r>
      <w:r w:rsidR="00E63D2C">
        <w:t xml:space="preserve">, "Oh, </w:t>
      </w:r>
      <w:r w:rsidR="00BD103B" w:rsidRPr="00BD103B">
        <w:t xml:space="preserve">you don't want to trust Jesus so you don't go to </w:t>
      </w:r>
      <w:r w:rsidR="009D2F8B">
        <w:t>Hell</w:t>
      </w:r>
      <w:r w:rsidR="00E63D2C">
        <w:t>."  W</w:t>
      </w:r>
      <w:r w:rsidR="00BD103B" w:rsidRPr="00BD103B">
        <w:t>ell</w:t>
      </w:r>
      <w:r w:rsidR="00E63D2C">
        <w:t>,</w:t>
      </w:r>
      <w:r w:rsidR="00BD103B" w:rsidRPr="00BD103B">
        <w:t xml:space="preserve"> Jesus sure wanted you to know about </w:t>
      </w:r>
      <w:r w:rsidR="00E63D2C">
        <w:t>Hell</w:t>
      </w:r>
      <w:r w:rsidR="00BD103B" w:rsidRPr="00BD103B">
        <w:t xml:space="preserve"> awfully bad</w:t>
      </w:r>
      <w:r w:rsidR="00E63D2C">
        <w:t xml:space="preserve">. </w:t>
      </w:r>
      <w:r w:rsidR="00BD103B" w:rsidRPr="00BD103B">
        <w:t xml:space="preserve"> Satan doesn't want you </w:t>
      </w:r>
      <w:r w:rsidR="002F7C94">
        <w:t>to talk about that</w:t>
      </w:r>
      <w:r w:rsidR="00E63D2C">
        <w:t>.  Y</w:t>
      </w:r>
      <w:r w:rsidR="002F7C94">
        <w:t>ou go read G</w:t>
      </w:r>
      <w:r w:rsidR="00BD103B" w:rsidRPr="00BD103B">
        <w:t>enesis 3 today</w:t>
      </w:r>
      <w:r w:rsidR="00E63D2C">
        <w:t>.  H</w:t>
      </w:r>
      <w:r w:rsidR="00BD103B" w:rsidRPr="00BD103B">
        <w:t xml:space="preserve">e </w:t>
      </w:r>
      <w:r w:rsidR="0061502B">
        <w:t xml:space="preserve">[Satan] </w:t>
      </w:r>
      <w:r w:rsidR="00BD103B" w:rsidRPr="00BD103B">
        <w:t xml:space="preserve">looked at </w:t>
      </w:r>
      <w:r w:rsidR="002F7C94">
        <w:t>E</w:t>
      </w:r>
      <w:r w:rsidR="00BD103B" w:rsidRPr="00BD103B">
        <w:t>ve over and over</w:t>
      </w:r>
      <w:r w:rsidR="00E63D2C">
        <w:t>,</w:t>
      </w:r>
      <w:r w:rsidR="00BD103B" w:rsidRPr="00BD103B">
        <w:t xml:space="preserve"> it's wh</w:t>
      </w:r>
      <w:r w:rsidR="00E63D2C">
        <w:t>at</w:t>
      </w:r>
      <w:r w:rsidR="00BD103B" w:rsidRPr="00BD103B">
        <w:t xml:space="preserve"> got us in this mess</w:t>
      </w:r>
      <w:r w:rsidR="00E63D2C">
        <w:t>, "D</w:t>
      </w:r>
      <w:r w:rsidR="00BD103B" w:rsidRPr="00BD103B">
        <w:t>id God really say</w:t>
      </w:r>
      <w:r w:rsidR="00E63D2C">
        <w:t xml:space="preserve"> that?"  Y</w:t>
      </w:r>
      <w:r w:rsidR="00BD103B" w:rsidRPr="00BD103B">
        <w:t>eah</w:t>
      </w:r>
      <w:r w:rsidR="005A7AFF">
        <w:t xml:space="preserve">, Jesus </w:t>
      </w:r>
      <w:r w:rsidR="00BD103B" w:rsidRPr="00BD103B">
        <w:t>said this</w:t>
      </w:r>
      <w:r w:rsidR="005A7AFF">
        <w:t>,</w:t>
      </w:r>
      <w:r w:rsidR="00BD103B" w:rsidRPr="00BD103B">
        <w:t xml:space="preserve"> and Jesus says I am the way</w:t>
      </w:r>
      <w:r w:rsidR="005A7AFF">
        <w:t>,</w:t>
      </w:r>
      <w:r w:rsidR="00BD103B" w:rsidRPr="00BD103B">
        <w:t xml:space="preserve"> no other </w:t>
      </w:r>
      <w:r w:rsidR="005A7AFF">
        <w:t>N</w:t>
      </w:r>
      <w:r w:rsidR="00BD103B" w:rsidRPr="00BD103B">
        <w:t>ame by which you can be saved</w:t>
      </w:r>
      <w:r w:rsidR="005A7AFF">
        <w:t xml:space="preserve">.  </w:t>
      </w:r>
    </w:p>
    <w:p w:rsidR="008E0F76" w:rsidRDefault="005A7AFF" w:rsidP="008E0F76">
      <w:pPr>
        <w:pStyle w:val="Normal-Bib"/>
        <w:rPr>
          <w:i/>
        </w:rPr>
      </w:pPr>
      <w:r>
        <w:t>A</w:t>
      </w:r>
      <w:r w:rsidR="00BD103B" w:rsidRPr="00BD103B">
        <w:t>nd so I'm going to just say to you right now</w:t>
      </w:r>
      <w:r>
        <w:t>,</w:t>
      </w:r>
      <w:r w:rsidR="00BD103B" w:rsidRPr="00BD103B">
        <w:t xml:space="preserve"> if you've never come to that place where you put your trust in Jesus alone for your salvation this is why </w:t>
      </w:r>
      <w:r>
        <w:t>H</w:t>
      </w:r>
      <w:r w:rsidR="00BD103B" w:rsidRPr="00BD103B">
        <w:t>e sent out these disciples</w:t>
      </w:r>
      <w:r>
        <w:t>,</w:t>
      </w:r>
      <w:r w:rsidR="00BD103B" w:rsidRPr="00BD103B">
        <w:t xml:space="preserve"> that's why </w:t>
      </w:r>
      <w:r>
        <w:t>H</w:t>
      </w:r>
      <w:r w:rsidRPr="00BD103B">
        <w:t xml:space="preserve">e </w:t>
      </w:r>
      <w:r w:rsidR="00BD103B" w:rsidRPr="00BD103B">
        <w:t xml:space="preserve">sent out these representatives because </w:t>
      </w:r>
      <w:r>
        <w:t>H</w:t>
      </w:r>
      <w:r w:rsidRPr="00BD103B">
        <w:t xml:space="preserve">e </w:t>
      </w:r>
      <w:r w:rsidR="00BD103B" w:rsidRPr="00BD103B">
        <w:t>cares a lot</w:t>
      </w:r>
      <w:r w:rsidR="00B543D2">
        <w:t>.  I</w:t>
      </w:r>
      <w:r w:rsidR="00BD103B" w:rsidRPr="00BD103B">
        <w:t>t's why we talk to our neighbors</w:t>
      </w:r>
      <w:r w:rsidR="00B543D2">
        <w:t>.  I</w:t>
      </w:r>
      <w:r w:rsidR="00BD103B" w:rsidRPr="00BD103B">
        <w:t>t's why we talk to our kids with passion today</w:t>
      </w:r>
      <w:r w:rsidR="00B543D2">
        <w:t>.  I</w:t>
      </w:r>
      <w:r w:rsidR="00BD103B" w:rsidRPr="00BD103B">
        <w:t>t's why we talk to our relatives</w:t>
      </w:r>
      <w:r w:rsidR="00B543D2">
        <w:t>,</w:t>
      </w:r>
      <w:r w:rsidR="00BD103B" w:rsidRPr="00BD103B">
        <w:t xml:space="preserve"> our loved ones</w:t>
      </w:r>
      <w:r w:rsidR="00B543D2">
        <w:t>.  W</w:t>
      </w:r>
      <w:r w:rsidR="00BD103B" w:rsidRPr="00BD103B">
        <w:t xml:space="preserve">hat I hear everyone doing is trying to figure out a way that maybe they're not going to </w:t>
      </w:r>
      <w:r w:rsidR="009D2F8B">
        <w:t>Hell</w:t>
      </w:r>
      <w:r w:rsidR="00BD103B" w:rsidRPr="00BD103B">
        <w:t xml:space="preserve"> as opposed to going</w:t>
      </w:r>
      <w:r w:rsidR="00B543D2">
        <w:t>, "N</w:t>
      </w:r>
      <w:r w:rsidR="00BD103B" w:rsidRPr="00BD103B">
        <w:t>o</w:t>
      </w:r>
      <w:r w:rsidR="00B543D2">
        <w:t>,</w:t>
      </w:r>
      <w:r w:rsidR="00BD103B" w:rsidRPr="00BD103B">
        <w:t xml:space="preserve"> I got</w:t>
      </w:r>
      <w:r w:rsidR="00B543D2">
        <w:t>ta</w:t>
      </w:r>
      <w:r w:rsidR="00BD103B" w:rsidRPr="00BD103B">
        <w:t xml:space="preserve"> get to them the name of Jesus</w:t>
      </w:r>
      <w:r w:rsidR="00B543D2">
        <w:t>."  A</w:t>
      </w:r>
      <w:r w:rsidR="00BD103B" w:rsidRPr="00BD103B">
        <w:t xml:space="preserve">nd that's why I come to you today because you're sitting here in this room and you have to make that decision and you have to come to the </w:t>
      </w:r>
      <w:r w:rsidR="00BD103B" w:rsidRPr="00BD103B">
        <w:lastRenderedPageBreak/>
        <w:t xml:space="preserve">name of Jesus and trust </w:t>
      </w:r>
      <w:r w:rsidR="002F7C94">
        <w:t>H</w:t>
      </w:r>
      <w:r w:rsidR="00BD103B" w:rsidRPr="00BD103B">
        <w:t>im</w:t>
      </w:r>
      <w:r w:rsidR="00B543D2">
        <w:t>.  A</w:t>
      </w:r>
      <w:r w:rsidR="00BD103B" w:rsidRPr="00BD103B">
        <w:t>nd I think it's as simple as you just bow</w:t>
      </w:r>
      <w:r w:rsidR="00B543D2">
        <w:t>ing</w:t>
      </w:r>
      <w:r w:rsidR="00BD103B" w:rsidRPr="00BD103B">
        <w:t xml:space="preserve"> your head right now and say</w:t>
      </w:r>
      <w:r w:rsidR="00B543D2">
        <w:t>:</w:t>
      </w:r>
      <w:r w:rsidR="00264B8F">
        <w:t xml:space="preserve">  </w:t>
      </w:r>
      <w:r w:rsidR="008E0F76">
        <w:t xml:space="preserve"> </w:t>
      </w:r>
      <w:r w:rsidR="00264B8F" w:rsidRPr="00E03FB1">
        <w:rPr>
          <w:i/>
        </w:rPr>
        <w:t xml:space="preserve">Jesus, I want to put my trust in You.  I believe in You alone for my salvation.  </w:t>
      </w:r>
      <w:r w:rsidR="00264B8F">
        <w:t xml:space="preserve">You've heard </w:t>
      </w:r>
      <w:r w:rsidR="00264B8F" w:rsidRPr="000A4BC8">
        <w:rPr>
          <w:rStyle w:val="INAUDIBLEChar"/>
        </w:rPr>
        <w:t>[taps His Bible]</w:t>
      </w:r>
      <w:r w:rsidR="00A85E6D">
        <w:rPr>
          <w:rStyle w:val="INAUDIBLEChar"/>
        </w:rPr>
        <w:t>.</w:t>
      </w:r>
      <w:r w:rsidR="008E0F76">
        <w:rPr>
          <w:rStyle w:val="INAUDIBLEChar"/>
        </w:rPr>
        <w:t xml:space="preserve"> </w:t>
      </w:r>
      <w:r w:rsidR="001E149D">
        <w:rPr>
          <w:rStyle w:val="INAUDIBLEChar"/>
        </w:rPr>
        <w:t xml:space="preserve"> </w:t>
      </w:r>
      <w:r w:rsidR="00E03FB1" w:rsidRPr="00E03FB1">
        <w:rPr>
          <w:i/>
        </w:rPr>
        <w:t>Jesus, I know You have the keys to Hell.  I know You forgave me of my sins.  You stepped in as my substitute so I didn't have to take the punishment.  You took the punishment that I should have gotten.  The judge had assessed the fine, it was death, and You took it for me.</w:t>
      </w:r>
      <w:r w:rsidR="008E0F76">
        <w:rPr>
          <w:i/>
        </w:rPr>
        <w:t xml:space="preserve">  </w:t>
      </w:r>
    </w:p>
    <w:p w:rsidR="00E03FB1" w:rsidRDefault="00BD103B" w:rsidP="008E0F76">
      <w:pPr>
        <w:pStyle w:val="Normal-Bib"/>
      </w:pPr>
      <w:r w:rsidRPr="00BD103B">
        <w:t xml:space="preserve">I'm just </w:t>
      </w:r>
      <w:r w:rsidR="00CE4DF6">
        <w:t xml:space="preserve">gonna ask you </w:t>
      </w:r>
      <w:r w:rsidRPr="00BD103B">
        <w:t>right now</w:t>
      </w:r>
      <w:r w:rsidR="00115DB4">
        <w:t>,</w:t>
      </w:r>
      <w:r w:rsidRPr="00BD103B">
        <w:t xml:space="preserve"> would you bow your heads</w:t>
      </w:r>
      <w:r w:rsidR="00115DB4">
        <w:t>?</w:t>
      </w:r>
      <w:r w:rsidRPr="00BD103B">
        <w:t xml:space="preserve"> </w:t>
      </w:r>
      <w:r w:rsidR="00115DB4">
        <w:t xml:space="preserve"> </w:t>
      </w:r>
      <w:r w:rsidRPr="00BD103B">
        <w:t>I can't say it for you and I don't think my words are your words</w:t>
      </w:r>
      <w:r w:rsidR="002C3E57">
        <w:t xml:space="preserve">, but </w:t>
      </w:r>
      <w:r w:rsidRPr="00BD103B">
        <w:t>I think you can say</w:t>
      </w:r>
      <w:r w:rsidR="00115DB4">
        <w:t>:</w:t>
      </w:r>
      <w:r w:rsidRPr="00BD103B">
        <w:t xml:space="preserve"> </w:t>
      </w:r>
      <w:r w:rsidR="001E149D">
        <w:t xml:space="preserve"> </w:t>
      </w:r>
      <w:r w:rsidR="00E03FB1" w:rsidRPr="00E03FB1">
        <w:rPr>
          <w:i/>
        </w:rPr>
        <w:t>God,</w:t>
      </w:r>
      <w:r w:rsidR="008E0F76">
        <w:rPr>
          <w:i/>
        </w:rPr>
        <w:t xml:space="preserve"> </w:t>
      </w:r>
      <w:r w:rsidR="00E03FB1" w:rsidRPr="002E1697">
        <w:rPr>
          <w:i/>
        </w:rPr>
        <w:t>I've been searching for You for a long time and I've been living in fear recently.  I'm scared, I'm scared of dying, everyone's scared of dying right now, but I want to know that I have eternal life and I trust in You, Jesus, alone for my salvation.  Come into my life.  Forgive me of my sin.  I want to turn from that sin and I want to turn to You in this moment.  I want You to be my God.  I want You to be my Savior.  Come into my life</w:t>
      </w:r>
      <w:r w:rsidR="00E03FB1" w:rsidRPr="00E03FB1">
        <w:t>.</w:t>
      </w:r>
    </w:p>
    <w:p w:rsidR="00DA58A3" w:rsidRDefault="00BD103B" w:rsidP="001E149D">
      <w:pPr>
        <w:pStyle w:val="Prayer"/>
      </w:pPr>
      <w:r w:rsidRPr="00BD103B">
        <w:t>Jesus</w:t>
      </w:r>
      <w:r w:rsidR="00DA58A3">
        <w:t>,</w:t>
      </w:r>
    </w:p>
    <w:p w:rsidR="009E28CF" w:rsidRDefault="00BD103B" w:rsidP="001E149D">
      <w:pPr>
        <w:pStyle w:val="Prayer"/>
      </w:pPr>
      <w:r w:rsidRPr="00BD103B">
        <w:t xml:space="preserve">I pray for each person </w:t>
      </w:r>
      <w:r w:rsidR="001462D0">
        <w:t xml:space="preserve">who </w:t>
      </w:r>
      <w:r w:rsidRPr="00BD103B">
        <w:t>has made that decision today</w:t>
      </w:r>
      <w:r w:rsidR="00DA58A3">
        <w:t xml:space="preserve">.  O </w:t>
      </w:r>
      <w:r w:rsidRPr="00BD103B">
        <w:t>dear Jesus</w:t>
      </w:r>
      <w:r w:rsidR="00DA58A3">
        <w:t>,</w:t>
      </w:r>
      <w:r w:rsidR="00703D6C">
        <w:t xml:space="preserve"> do a work</w:t>
      </w:r>
      <w:r w:rsidR="001E149D">
        <w:t xml:space="preserve"> and </w:t>
      </w:r>
      <w:r w:rsidRPr="00BD103B">
        <w:t>ministry in their life</w:t>
      </w:r>
      <w:r w:rsidR="00DA58A3">
        <w:t>.  W</w:t>
      </w:r>
      <w:r w:rsidRPr="00BD103B">
        <w:t>e ask in Jesus</w:t>
      </w:r>
      <w:r w:rsidR="009E28CF">
        <w:t>' N</w:t>
      </w:r>
      <w:r w:rsidRPr="00BD103B">
        <w:t>ame</w:t>
      </w:r>
      <w:r w:rsidR="009E28CF">
        <w:t>.  A</w:t>
      </w:r>
      <w:r w:rsidRPr="00BD103B">
        <w:t>men</w:t>
      </w:r>
      <w:r w:rsidR="009E28CF">
        <w:t>.</w:t>
      </w:r>
    </w:p>
    <w:p w:rsidR="008B1CAE" w:rsidRDefault="008E0F76" w:rsidP="008E0F76">
      <w:r w:rsidRPr="002E1697">
        <w:rPr>
          <w:i/>
          <w:noProof/>
        </w:rPr>
        <w:drawing>
          <wp:anchor distT="0" distB="0" distL="114300" distR="114300" simplePos="0" relativeHeight="251707392" behindDoc="0" locked="0" layoutInCell="1" allowOverlap="1">
            <wp:simplePos x="0" y="0"/>
            <wp:positionH relativeFrom="margin">
              <wp:posOffset>2125980</wp:posOffset>
            </wp:positionH>
            <wp:positionV relativeFrom="paragraph">
              <wp:posOffset>8890</wp:posOffset>
            </wp:positionV>
            <wp:extent cx="1886585" cy="289560"/>
            <wp:effectExtent l="0" t="0" r="0" b="0"/>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ine divider (clipart-library.com).pn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886585" cy="289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03D6C">
        <w:t>Hey,</w:t>
      </w:r>
      <w:r w:rsidR="00BD103B" w:rsidRPr="00BD103B">
        <w:t xml:space="preserve"> listen</w:t>
      </w:r>
      <w:r w:rsidR="009E28CF">
        <w:t>,</w:t>
      </w:r>
      <w:r w:rsidR="00BD103B" w:rsidRPr="00BD103B">
        <w:t xml:space="preserve"> if you're making that decision </w:t>
      </w:r>
      <w:r w:rsidR="00703D6C">
        <w:t xml:space="preserve">and </w:t>
      </w:r>
      <w:r w:rsidR="00BD103B" w:rsidRPr="00BD103B">
        <w:t>you want to talk some more about it</w:t>
      </w:r>
      <w:r w:rsidR="009E28CF">
        <w:t>,</w:t>
      </w:r>
      <w:r w:rsidR="00BD103B" w:rsidRPr="00BD103B">
        <w:t xml:space="preserve"> I'd love to talk with you afterwards</w:t>
      </w:r>
      <w:r w:rsidR="009E28CF">
        <w:t>,</w:t>
      </w:r>
      <w:r w:rsidR="00BD103B" w:rsidRPr="00BD103B">
        <w:t xml:space="preserve"> our pastors would love to talk to you afterwards</w:t>
      </w:r>
      <w:r w:rsidR="009E28CF">
        <w:t>.  We</w:t>
      </w:r>
      <w:r w:rsidR="00BD103B" w:rsidRPr="00BD103B">
        <w:t xml:space="preserve"> have pastors online</w:t>
      </w:r>
      <w:r w:rsidR="009E28CF">
        <w:t>,</w:t>
      </w:r>
      <w:r w:rsidR="00BD103B" w:rsidRPr="00BD103B">
        <w:t xml:space="preserve"> they'll talk to you right now</w:t>
      </w:r>
      <w:r w:rsidR="009E28CF">
        <w:t>;</w:t>
      </w:r>
      <w:r w:rsidR="00BD103B" w:rsidRPr="00BD103B">
        <w:t xml:space="preserve"> they'll go offline and talk with you</w:t>
      </w:r>
      <w:r w:rsidR="009E28CF">
        <w:t>,</w:t>
      </w:r>
      <w:r w:rsidR="00BD103B" w:rsidRPr="00BD103B">
        <w:t xml:space="preserve"> just let them know you want to talk about it some more</w:t>
      </w:r>
      <w:r w:rsidR="009E28CF">
        <w:t>.  M</w:t>
      </w:r>
      <w:r w:rsidR="00BD103B" w:rsidRPr="00BD103B">
        <w:t xml:space="preserve">eet us over at the blue wall right after the service </w:t>
      </w:r>
      <w:r w:rsidR="009E28CF">
        <w:t xml:space="preserve">and </w:t>
      </w:r>
      <w:r w:rsidR="00BD103B" w:rsidRPr="00BD103B">
        <w:t>we'll talk to you some more</w:t>
      </w:r>
      <w:r w:rsidR="009E28CF">
        <w:t>.  W</w:t>
      </w:r>
      <w:r w:rsidR="00BD103B" w:rsidRPr="00BD103B">
        <w:t>e love you</w:t>
      </w:r>
      <w:r w:rsidR="009E28CF">
        <w:t xml:space="preserve">. </w:t>
      </w:r>
      <w:r w:rsidR="00BD103B" w:rsidRPr="00BD103B">
        <w:t xml:space="preserve"> Jesus loves you so much</w:t>
      </w:r>
      <w:r w:rsidR="009E28CF">
        <w:t>.  L</w:t>
      </w:r>
      <w:r w:rsidR="00BD103B" w:rsidRPr="00BD103B">
        <w:t>isten to Jesus</w:t>
      </w:r>
      <w:r w:rsidR="009E28CF">
        <w:t>.</w:t>
      </w:r>
    </w:p>
    <w:p w:rsidR="00534CC7" w:rsidRDefault="00762BC6" w:rsidP="00534CC7">
      <w:pPr>
        <w:pStyle w:val="Normal-Bib"/>
      </w:pPr>
      <w:r>
        <w:pict>
          <v:rect id="_x0000_i1025" style="width:7in;height:1pt" o:hralign="center" o:hrstd="t" o:hrnoshade="t" o:hr="t" fillcolor="black [3213]" stroked="f"/>
        </w:pict>
      </w:r>
    </w:p>
    <w:p w:rsidR="005A4228" w:rsidRDefault="00750994" w:rsidP="00750994">
      <w:pPr>
        <w:jc w:val="center"/>
        <w:rPr>
          <w:rFonts w:ascii="Helvetica" w:hAnsi="Helvetica" w:cs="Tahoma"/>
          <w:sz w:val="18"/>
        </w:rPr>
      </w:pPr>
      <w:r w:rsidRPr="00D82238">
        <w:rPr>
          <w:rFonts w:ascii="Helvetica" w:hAnsi="Helvetica" w:cs="Tahoma"/>
          <w:sz w:val="18"/>
        </w:rPr>
        <w:t xml:space="preserve">Scripture quotations marked (ESV) were taken from The Holy Bible, English Standard Version. ESV® </w:t>
      </w:r>
    </w:p>
    <w:p w:rsidR="00750994" w:rsidRDefault="00750994" w:rsidP="00750994">
      <w:pPr>
        <w:jc w:val="center"/>
        <w:rPr>
          <w:rFonts w:ascii="Helvetica" w:hAnsi="Helvetica" w:cs="Tahoma"/>
          <w:sz w:val="18"/>
        </w:rPr>
      </w:pPr>
      <w:r w:rsidRPr="00D82238">
        <w:rPr>
          <w:rFonts w:ascii="Helvetica" w:hAnsi="Helvetica" w:cs="Tahoma"/>
          <w:sz w:val="18"/>
        </w:rPr>
        <w:t xml:space="preserve">Text Edition: 2016. </w:t>
      </w:r>
      <w:r w:rsidR="005A4228">
        <w:rPr>
          <w:rFonts w:ascii="Helvetica" w:hAnsi="Helvetica" w:cs="Tahoma"/>
          <w:sz w:val="18"/>
        </w:rPr>
        <w:t xml:space="preserve"> </w:t>
      </w:r>
      <w:r w:rsidRPr="00D82238">
        <w:rPr>
          <w:rFonts w:ascii="Helvetica" w:hAnsi="Helvetica" w:cs="Tahoma"/>
          <w:sz w:val="18"/>
        </w:rPr>
        <w:t>Copyright © 2001 by Crossway Bibles, a publishing ministry of Good News Publishers.</w:t>
      </w:r>
    </w:p>
    <w:p w:rsidR="00F1200F" w:rsidRPr="00F1200F" w:rsidRDefault="00F1200F" w:rsidP="00F1200F">
      <w:pPr>
        <w:spacing w:before="60"/>
        <w:jc w:val="center"/>
        <w:rPr>
          <w:rFonts w:ascii="Helvetica" w:hAnsi="Helvetica" w:cs="Tahoma"/>
          <w:sz w:val="18"/>
        </w:rPr>
      </w:pPr>
      <w:r w:rsidRPr="00D82238">
        <w:rPr>
          <w:rFonts w:ascii="Helvetica" w:hAnsi="Helvetica" w:cs="Tahoma"/>
          <w:sz w:val="18"/>
        </w:rPr>
        <w:t>Scripture quotations marked (</w:t>
      </w:r>
      <w:r>
        <w:rPr>
          <w:rFonts w:ascii="Helvetica" w:hAnsi="Helvetica" w:cs="Tahoma"/>
          <w:sz w:val="18"/>
        </w:rPr>
        <w:t>AMP) were taken from the</w:t>
      </w:r>
      <w:r w:rsidRPr="00D82238">
        <w:rPr>
          <w:rFonts w:ascii="Helvetica" w:hAnsi="Helvetica" w:cs="Tahoma"/>
          <w:sz w:val="18"/>
        </w:rPr>
        <w:t xml:space="preserve"> </w:t>
      </w:r>
      <w:r>
        <w:rPr>
          <w:rFonts w:ascii="Helvetica" w:hAnsi="Helvetica" w:cs="Tahoma"/>
          <w:sz w:val="18"/>
        </w:rPr>
        <w:t>Amplified Bible.</w:t>
      </w:r>
    </w:p>
    <w:p w:rsidR="00F1200F" w:rsidRDefault="00F1200F" w:rsidP="00A2088A">
      <w:pPr>
        <w:spacing w:after="60"/>
        <w:jc w:val="center"/>
        <w:rPr>
          <w:rFonts w:ascii="Helvetica" w:hAnsi="Helvetica" w:cs="Tahoma"/>
          <w:sz w:val="18"/>
        </w:rPr>
      </w:pPr>
      <w:r w:rsidRPr="00F1200F">
        <w:rPr>
          <w:rFonts w:ascii="Helvetica" w:hAnsi="Helvetica" w:cs="Tahoma"/>
          <w:sz w:val="18"/>
        </w:rPr>
        <w:t>Copyright © 2015 by The Lockman Foundation, La Habra, CA 90631. All rights reserved.</w:t>
      </w:r>
    </w:p>
    <w:p w:rsidR="00A2088A" w:rsidRDefault="00A2088A" w:rsidP="00F1200F">
      <w:pPr>
        <w:jc w:val="center"/>
        <w:rPr>
          <w:rFonts w:ascii="Helvetica" w:hAnsi="Helvetica" w:cs="Tahoma"/>
          <w:sz w:val="18"/>
        </w:rPr>
      </w:pPr>
      <w:r>
        <w:rPr>
          <w:rFonts w:ascii="Helvetica" w:hAnsi="Helvetica" w:cs="Tahoma"/>
          <w:sz w:val="18"/>
        </w:rPr>
        <w:t>Scripture quotations marked (NIV</w:t>
      </w:r>
      <w:r w:rsidRPr="00A2088A">
        <w:rPr>
          <w:rFonts w:ascii="Helvetica" w:hAnsi="Helvetica" w:cs="Tahoma"/>
          <w:sz w:val="18"/>
        </w:rPr>
        <w:t xml:space="preserve">) were taken from the Holy Bible, New International Version®, NIV® </w:t>
      </w:r>
    </w:p>
    <w:p w:rsidR="00A2088A" w:rsidRPr="00D82238" w:rsidRDefault="00A2088A" w:rsidP="0044708E">
      <w:pPr>
        <w:spacing w:after="60"/>
        <w:jc w:val="center"/>
        <w:rPr>
          <w:rFonts w:ascii="Helvetica" w:hAnsi="Helvetica" w:cs="Tahoma"/>
          <w:sz w:val="18"/>
        </w:rPr>
      </w:pPr>
      <w:r w:rsidRPr="00A2088A">
        <w:rPr>
          <w:rFonts w:ascii="Helvetica" w:hAnsi="Helvetica" w:cs="Tahoma"/>
          <w:sz w:val="18"/>
        </w:rPr>
        <w:t>Copyright ©1973, 1978, 1984, 2011 by Biblica, Inc.® Used by permission. All rights reserved worldwide</w:t>
      </w:r>
    </w:p>
    <w:p w:rsidR="00750994" w:rsidRPr="00D82238" w:rsidRDefault="00750994" w:rsidP="00750994">
      <w:pPr>
        <w:jc w:val="center"/>
        <w:rPr>
          <w:rFonts w:ascii="Helvetica" w:hAnsi="Helvetica" w:cs="Tahoma"/>
          <w:sz w:val="18"/>
        </w:rPr>
      </w:pPr>
      <w:r w:rsidRPr="00D82238">
        <w:rPr>
          <w:rFonts w:ascii="Helvetica" w:hAnsi="Helvetica" w:cs="Tahoma"/>
          <w:sz w:val="18"/>
        </w:rPr>
        <w:t xml:space="preserve">Accessed on </w:t>
      </w:r>
      <w:hyperlink r:id="rId26" w:history="1">
        <w:r w:rsidRPr="00D82238">
          <w:rPr>
            <w:rStyle w:val="Hyperlink"/>
            <w:rFonts w:ascii="Helvetica" w:hAnsi="Helvetica" w:cs="Tahoma"/>
            <w:sz w:val="18"/>
          </w:rPr>
          <w:t>biblegateway.com</w:t>
        </w:r>
      </w:hyperlink>
      <w:r w:rsidRPr="00D82238">
        <w:rPr>
          <w:rFonts w:ascii="Helvetica" w:hAnsi="Helvetica" w:cs="Tahoma"/>
          <w:sz w:val="18"/>
        </w:rPr>
        <w:t xml:space="preserve"> </w:t>
      </w:r>
    </w:p>
    <w:p w:rsidR="00750994" w:rsidRPr="00D82238" w:rsidRDefault="00750994" w:rsidP="00750994">
      <w:pPr>
        <w:jc w:val="center"/>
        <w:rPr>
          <w:rFonts w:ascii="Helvetica" w:hAnsi="Helvetica" w:cs="Tahoma"/>
          <w:sz w:val="18"/>
        </w:rPr>
      </w:pPr>
    </w:p>
    <w:p w:rsidR="00750994" w:rsidRDefault="00750994" w:rsidP="00750994">
      <w:pPr>
        <w:ind w:left="360" w:right="576"/>
        <w:rPr>
          <w:rFonts w:ascii="Helvetica" w:hAnsi="Helvetica" w:cs="Tahoma"/>
          <w:sz w:val="16"/>
          <w:szCs w:val="14"/>
        </w:rPr>
      </w:pPr>
    </w:p>
    <w:p w:rsidR="00750994" w:rsidRPr="00D82238" w:rsidRDefault="007B6115" w:rsidP="00750994">
      <w:pPr>
        <w:ind w:left="360" w:right="576"/>
        <w:rPr>
          <w:rFonts w:ascii="Helvetica" w:hAnsi="Helvetica" w:cs="Tahoma"/>
          <w:sz w:val="16"/>
          <w:szCs w:val="14"/>
        </w:rPr>
      </w:pPr>
      <w:r>
        <w:rPr>
          <w:rFonts w:ascii="Helvetica" w:hAnsi="Helvetica" w:cs="Tahoma"/>
          <w:noProof/>
          <w:sz w:val="16"/>
          <w:szCs w:val="14"/>
        </w:rPr>
        <mc:AlternateContent>
          <mc:Choice Requires="wpg">
            <w:drawing>
              <wp:anchor distT="0" distB="0" distL="114300" distR="114300" simplePos="0" relativeHeight="251721728" behindDoc="0" locked="0" layoutInCell="1" allowOverlap="1">
                <wp:simplePos x="0" y="0"/>
                <wp:positionH relativeFrom="column">
                  <wp:posOffset>544830</wp:posOffset>
                </wp:positionH>
                <wp:positionV relativeFrom="paragraph">
                  <wp:posOffset>23495</wp:posOffset>
                </wp:positionV>
                <wp:extent cx="5326380" cy="1024255"/>
                <wp:effectExtent l="19050" t="0" r="26670" b="23495"/>
                <wp:wrapNone/>
                <wp:docPr id="28" name="Group 28"/>
                <wp:cNvGraphicFramePr/>
                <a:graphic xmlns:a="http://schemas.openxmlformats.org/drawingml/2006/main">
                  <a:graphicData uri="http://schemas.microsoft.com/office/word/2010/wordprocessingGroup">
                    <wpg:wgp>
                      <wpg:cNvGrpSpPr/>
                      <wpg:grpSpPr>
                        <a:xfrm>
                          <a:off x="0" y="0"/>
                          <a:ext cx="5326380" cy="1024255"/>
                          <a:chOff x="0" y="27550"/>
                          <a:chExt cx="5326380" cy="1024645"/>
                        </a:xfrm>
                      </wpg:grpSpPr>
                      <wps:wsp>
                        <wps:cNvPr id="3" name="Flowchart: Process 3"/>
                        <wps:cNvSpPr/>
                        <wps:spPr>
                          <a:xfrm>
                            <a:off x="0" y="251460"/>
                            <a:ext cx="5326380" cy="800735"/>
                          </a:xfrm>
                          <a:prstGeom prst="flowChartProcess">
                            <a:avLst/>
                          </a:prstGeom>
                          <a:noFill/>
                          <a:ln w="28575"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1722121" y="27550"/>
                            <a:ext cx="1931141" cy="2391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F7CEB8B" id="Group 28" o:spid="_x0000_s1026" style="position:absolute;margin-left:42.9pt;margin-top:1.85pt;width:419.4pt;height:80.65pt;z-index:251721728;mso-height-relative:margin" coordorigin=",275" coordsize="53263,1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">
                <v:shape id="Flowchart: Process 3" o:spid="_x0000_s1027" type="#_x0000_t109" style="position:absolute;top:2514;width:53263;height:8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NDsMA&#10;AADaAAAADwAAAGRycy9kb3ducmV2LnhtbESPT4vCMBTE74LfITzBi2i6dRGpRpFdhRW8+Ofi7dE8&#10;22Lz0k2i1m+/ERY8DjPzG2a+bE0t7uR8ZVnBxygBQZxbXXGh4HTcDKcgfEDWWFsmBU/ysFx0O3PM&#10;tH3wnu6HUIgIYZ+hgjKEJpPS5yUZ9CPbEEfvYp3BEKUrpHb4iHBTyzRJJtJgxXGhxIa+Ssqvh5tR&#10;4L5xt/PjafF5Xm/TTTpwk9/KKdXvtasZiEBteIf/2z9awRhe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NDsMAAADaAAAADwAAAAAAAAAAAAAAAACYAgAAZHJzL2Rv&#10;d25yZXYueG1sUEsFBgAAAAAEAAQA9QAAAIgDAAAAAA==&#10;" filled="f" strokecolor="black [3200]" strokeweight="2.25pt"/>
                <v:shape id="Picture 5" o:spid="_x0000_s1028" type="#_x0000_t75" style="position:absolute;left:17221;top:275;width:19311;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OvvEAAAA2gAAAA8AAABkcnMvZG93bnJldi54bWxEj0FrwkAUhO+C/2F5ghcxmwoVSV2lWCRe&#10;eojtweMj+5JNm30bs6sm/75bKPQ4zMw3zHY/2FbcqfeNYwVPSQqCuHS64VrB58dxuQHhA7LG1jEp&#10;GMnDfjedbDHT7sEF3c+hFhHCPkMFJoQuk9KXhiz6xHXE0atcbzFE2ddS9/iIcNvKVZqupcWG44LB&#10;jg6Gyu/zzSq45o1ZvNlN+365fRVhxHyo1rlS89nw+gIi0BD+w3/tk1bwDL9X4g2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IOvvEAAAA2gAAAA8AAAAAAAAAAAAAAAAA&#10;nwIAAGRycy9kb3ducmV2LnhtbFBLBQYAAAAABAAEAPcAAACQAwAAAAA=&#10;">
                  <v:imagedata r:id="rId28" o:title=""/>
                  <v:path arrowok="t"/>
                </v:shape>
              </v:group>
            </w:pict>
          </mc:Fallback>
        </mc:AlternateContent>
      </w:r>
    </w:p>
    <w:p w:rsidR="00750994" w:rsidRPr="00D82238" w:rsidRDefault="00750994" w:rsidP="00750994">
      <w:pPr>
        <w:pStyle w:val="Normal-Bib"/>
        <w:spacing w:after="0"/>
        <w:rPr>
          <w:rFonts w:ascii="Helvetica" w:hAnsi="Helvetica"/>
        </w:rPr>
      </w:pPr>
    </w:p>
    <w:tbl>
      <w:tblPr>
        <w:tblStyle w:val="TableGrid"/>
        <w:tblW w:w="837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tblGrid>
      <w:tr w:rsidR="00750994" w:rsidRPr="00D82238" w:rsidTr="006C5D6F">
        <w:trPr>
          <w:trHeight w:val="283"/>
        </w:trPr>
        <w:tc>
          <w:tcPr>
            <w:tcW w:w="8370" w:type="dxa"/>
            <w:vAlign w:val="center"/>
          </w:tcPr>
          <w:p w:rsidR="00750994" w:rsidRPr="005C09D3" w:rsidRDefault="00750994" w:rsidP="00A84A3C">
            <w:pPr>
              <w:rPr>
                <w:rFonts w:ascii="Helvetica" w:hAnsi="Helvetica" w:cs="Tahoma"/>
                <w:sz w:val="18"/>
                <w:szCs w:val="16"/>
              </w:rPr>
            </w:pPr>
            <w:r w:rsidRPr="005C09D3">
              <w:rPr>
                <w:rFonts w:ascii="Helvetica" w:hAnsi="Helvetica" w:cs="Tahoma"/>
                <w:b/>
                <w:sz w:val="18"/>
                <w:szCs w:val="16"/>
              </w:rPr>
              <w:t>Calvary Fellowship Website:</w:t>
            </w:r>
            <w:r w:rsidRPr="005C09D3">
              <w:rPr>
                <w:rFonts w:ascii="Helvetica" w:hAnsi="Helvetica" w:cs="Tahoma"/>
                <w:sz w:val="18"/>
                <w:szCs w:val="16"/>
              </w:rPr>
              <w:t xml:space="preserve">  </w:t>
            </w:r>
            <w:r w:rsidRPr="005C09D3">
              <w:rPr>
                <w:rStyle w:val="Hyperlink"/>
                <w:rFonts w:ascii="Helvetica" w:hAnsi="Helvetica" w:cs="Tahoma"/>
                <w:sz w:val="18"/>
                <w:szCs w:val="16"/>
              </w:rPr>
              <w:t>https://www.cfdowningtown.com/watch</w:t>
            </w:r>
          </w:p>
        </w:tc>
      </w:tr>
      <w:tr w:rsidR="00750994" w:rsidRPr="00D82238" w:rsidTr="006C5D6F">
        <w:trPr>
          <w:trHeight w:val="283"/>
        </w:trPr>
        <w:tc>
          <w:tcPr>
            <w:tcW w:w="8370" w:type="dxa"/>
            <w:vAlign w:val="center"/>
          </w:tcPr>
          <w:p w:rsidR="00750994" w:rsidRPr="005C09D3" w:rsidRDefault="00750994" w:rsidP="00A84A3C">
            <w:pPr>
              <w:ind w:left="-18" w:right="-288"/>
              <w:rPr>
                <w:rFonts w:ascii="Helvetica" w:hAnsi="Helvetica" w:cs="Tahoma"/>
                <w:sz w:val="18"/>
                <w:szCs w:val="16"/>
              </w:rPr>
            </w:pPr>
            <w:r w:rsidRPr="005C09D3">
              <w:rPr>
                <w:rFonts w:ascii="Helvetica" w:hAnsi="Helvetica" w:cs="Tahoma"/>
                <w:b/>
                <w:sz w:val="18"/>
                <w:szCs w:val="16"/>
              </w:rPr>
              <w:t>YouTube:</w:t>
            </w:r>
            <w:r w:rsidRPr="005C09D3">
              <w:rPr>
                <w:rFonts w:ascii="Helvetica" w:hAnsi="Helvetica"/>
                <w:sz w:val="18"/>
                <w:szCs w:val="16"/>
              </w:rPr>
              <w:t xml:space="preserve"> </w:t>
            </w:r>
            <w:hyperlink r:id="rId29" w:history="1">
              <w:r w:rsidR="005C09D3" w:rsidRPr="005C09D3">
                <w:rPr>
                  <w:rStyle w:val="Hyperlink"/>
                  <w:rFonts w:ascii="Helvetica" w:hAnsi="Helvetica"/>
                  <w:sz w:val="18"/>
                  <w:szCs w:val="16"/>
                </w:rPr>
                <w:t>https://youtu.be/izmXIs53mws</w:t>
              </w:r>
            </w:hyperlink>
            <w:r w:rsidR="005C09D3" w:rsidRPr="005C09D3">
              <w:rPr>
                <w:rFonts w:ascii="Helvetica" w:hAnsi="Helvetica"/>
                <w:sz w:val="18"/>
                <w:szCs w:val="16"/>
              </w:rPr>
              <w:t xml:space="preserve"> </w:t>
            </w:r>
          </w:p>
        </w:tc>
      </w:tr>
      <w:tr w:rsidR="005A4228" w:rsidRPr="00D82238" w:rsidTr="006C5D6F">
        <w:trPr>
          <w:trHeight w:val="283"/>
        </w:trPr>
        <w:tc>
          <w:tcPr>
            <w:tcW w:w="8370" w:type="dxa"/>
            <w:vAlign w:val="center"/>
          </w:tcPr>
          <w:p w:rsidR="005A4228" w:rsidRPr="005C09D3" w:rsidRDefault="005A4228" w:rsidP="00A84A3C">
            <w:pPr>
              <w:ind w:right="-108"/>
              <w:rPr>
                <w:rFonts w:ascii="Helvetica" w:hAnsi="Helvetica" w:cs="Tahoma"/>
                <w:b/>
                <w:sz w:val="18"/>
                <w:szCs w:val="16"/>
              </w:rPr>
            </w:pPr>
            <w:r w:rsidRPr="005C09D3">
              <w:rPr>
                <w:rFonts w:ascii="Helvetica" w:hAnsi="Helvetica" w:cs="Tahoma"/>
                <w:b/>
                <w:sz w:val="18"/>
                <w:szCs w:val="16"/>
              </w:rPr>
              <w:t>SoundCloud:</w:t>
            </w:r>
            <w:r w:rsidRPr="005C09D3">
              <w:rPr>
                <w:rFonts w:ascii="Helvetica" w:hAnsi="Helvetica" w:cs="Tahoma"/>
                <w:sz w:val="18"/>
                <w:szCs w:val="16"/>
              </w:rPr>
              <w:t xml:space="preserve">  </w:t>
            </w:r>
            <w:hyperlink r:id="rId30" w:history="1">
              <w:r w:rsidR="005C09D3" w:rsidRPr="005C09D3">
                <w:rPr>
                  <w:rStyle w:val="Hyperlink"/>
                  <w:rFonts w:ascii="Helvetica" w:hAnsi="Helvetica" w:cs="Tahoma"/>
                  <w:sz w:val="18"/>
                  <w:szCs w:val="16"/>
                </w:rPr>
                <w:t>https://soundcloud.com/cfdowningtown/the-reality-of-hell-and-the-hope-in-jesus-13121</w:t>
              </w:r>
            </w:hyperlink>
            <w:r w:rsidR="005C09D3" w:rsidRPr="005C09D3">
              <w:rPr>
                <w:rFonts w:ascii="Helvetica" w:hAnsi="Helvetica" w:cs="Tahoma"/>
                <w:sz w:val="18"/>
                <w:szCs w:val="16"/>
              </w:rPr>
              <w:t xml:space="preserve"> </w:t>
            </w:r>
          </w:p>
        </w:tc>
      </w:tr>
      <w:tr w:rsidR="005A4228" w:rsidRPr="00D82238" w:rsidTr="006C5D6F">
        <w:trPr>
          <w:trHeight w:val="283"/>
        </w:trPr>
        <w:tc>
          <w:tcPr>
            <w:tcW w:w="8370" w:type="dxa"/>
            <w:vAlign w:val="center"/>
          </w:tcPr>
          <w:p w:rsidR="005A4228" w:rsidRPr="005C09D3" w:rsidRDefault="005A4228" w:rsidP="00A84A3C">
            <w:pPr>
              <w:rPr>
                <w:rFonts w:ascii="Helvetica" w:hAnsi="Helvetica" w:cs="Tahoma"/>
                <w:b/>
                <w:sz w:val="18"/>
                <w:szCs w:val="16"/>
              </w:rPr>
            </w:pPr>
            <w:r w:rsidRPr="005C09D3">
              <w:rPr>
                <w:rFonts w:ascii="Helvetica" w:hAnsi="Helvetica" w:cs="Tahoma"/>
                <w:b/>
                <w:sz w:val="18"/>
                <w:szCs w:val="16"/>
              </w:rPr>
              <w:t>Vimeo:</w:t>
            </w:r>
            <w:r w:rsidRPr="005C09D3">
              <w:rPr>
                <w:rFonts w:ascii="Helvetica" w:hAnsi="Helvetica" w:cs="Tahoma"/>
                <w:sz w:val="18"/>
                <w:szCs w:val="16"/>
              </w:rPr>
              <w:t xml:space="preserve"> </w:t>
            </w:r>
            <w:hyperlink r:id="rId31" w:history="1">
              <w:r w:rsidR="005C09D3" w:rsidRPr="005C09D3">
                <w:rPr>
                  <w:rStyle w:val="Hyperlink"/>
                  <w:rFonts w:ascii="Helvetica" w:hAnsi="Helvetica" w:cs="Tahoma"/>
                  <w:sz w:val="18"/>
                  <w:szCs w:val="16"/>
                </w:rPr>
                <w:t>https://vimeo.com/506826679</w:t>
              </w:r>
            </w:hyperlink>
            <w:r w:rsidR="005C09D3" w:rsidRPr="005C09D3">
              <w:rPr>
                <w:rFonts w:ascii="Helvetica" w:hAnsi="Helvetica" w:cs="Tahoma"/>
                <w:sz w:val="18"/>
                <w:szCs w:val="16"/>
              </w:rPr>
              <w:t xml:space="preserve"> </w:t>
            </w:r>
          </w:p>
        </w:tc>
      </w:tr>
    </w:tbl>
    <w:p w:rsidR="00750994" w:rsidRPr="00A84A3C" w:rsidRDefault="00750994" w:rsidP="006C5D6F">
      <w:pPr>
        <w:spacing w:before="180"/>
        <w:jc w:val="center"/>
        <w:rPr>
          <w:rFonts w:ascii="Arial Black" w:hAnsi="Arial Black" w:cs="Tahoma"/>
          <w:smallCaps/>
          <w:sz w:val="20"/>
        </w:rPr>
      </w:pPr>
      <w:r w:rsidRPr="00A84A3C">
        <w:rPr>
          <w:rFonts w:ascii="Arial Black" w:hAnsi="Arial Black" w:cs="Tahoma"/>
          <w:smallCaps/>
          <w:sz w:val="20"/>
        </w:rPr>
        <w:t>Copyright © 202</w:t>
      </w:r>
      <w:r w:rsidR="00712EED" w:rsidRPr="00A84A3C">
        <w:rPr>
          <w:rFonts w:ascii="Arial Black" w:hAnsi="Arial Black" w:cs="Tahoma"/>
          <w:smallCaps/>
          <w:sz w:val="20"/>
        </w:rPr>
        <w:t>1</w:t>
      </w:r>
      <w:r w:rsidRPr="00A84A3C">
        <w:rPr>
          <w:rFonts w:ascii="Arial Black" w:hAnsi="Arial Black" w:cs="Tahoma"/>
          <w:smallCaps/>
          <w:sz w:val="20"/>
        </w:rPr>
        <w:t xml:space="preserve"> – Lee Wiggins – All Rights Reserved.</w:t>
      </w:r>
    </w:p>
    <w:p w:rsidR="00F007AC" w:rsidRDefault="00F007AC" w:rsidP="006C5D6F">
      <w:pPr>
        <w:rPr>
          <w:rFonts w:ascii="Franklin Gothic Book" w:hAnsi="Franklin Gothic Book"/>
        </w:rPr>
      </w:pPr>
    </w:p>
    <w:p w:rsidR="00480E19" w:rsidRDefault="00480E19" w:rsidP="006C5D6F">
      <w:pPr>
        <w:rPr>
          <w:rFonts w:ascii="Franklin Gothic Book" w:hAnsi="Franklin Gothic Book"/>
        </w:rPr>
      </w:pPr>
    </w:p>
    <w:p w:rsidR="00480E19" w:rsidRDefault="00480E19" w:rsidP="006C5D6F">
      <w:pPr>
        <w:rPr>
          <w:rFonts w:ascii="Franklin Gothic Book" w:hAnsi="Franklin Gothic Book"/>
        </w:rPr>
      </w:pPr>
    </w:p>
    <w:p w:rsidR="001571BE" w:rsidRPr="00307659" w:rsidRDefault="00B819F3" w:rsidP="006C5D6F">
      <w:pPr>
        <w:rPr>
          <w:rFonts w:ascii="Franklin Gothic Book" w:hAnsi="Franklin Gothic Book"/>
        </w:rPr>
      </w:pPr>
      <w:r w:rsidRPr="00A84A3C">
        <w:rPr>
          <w:rFonts w:ascii="Helvetica" w:hAnsi="Helvetica" w:cs="Tahoma"/>
          <w:smallCaps/>
          <w:noProof/>
          <w:sz w:val="18"/>
        </w:rPr>
        <mc:AlternateContent>
          <mc:Choice Requires="wps">
            <w:drawing>
              <wp:anchor distT="0" distB="0" distL="114300" distR="114300" simplePos="0" relativeHeight="251659264" behindDoc="0" locked="0" layoutInCell="1" allowOverlap="1" wp14:anchorId="1D094477" wp14:editId="07945DFA">
                <wp:simplePos x="0" y="0"/>
                <wp:positionH relativeFrom="margin">
                  <wp:align>right</wp:align>
                </wp:positionH>
                <wp:positionV relativeFrom="paragraph">
                  <wp:posOffset>143803</wp:posOffset>
                </wp:positionV>
                <wp:extent cx="6477000" cy="1043354"/>
                <wp:effectExtent l="0" t="0" r="0" b="0"/>
                <wp:wrapNone/>
                <wp:docPr id="6" name="Flowchart: Process 6"/>
                <wp:cNvGraphicFramePr/>
                <a:graphic xmlns:a="http://schemas.openxmlformats.org/drawingml/2006/main">
                  <a:graphicData uri="http://schemas.microsoft.com/office/word/2010/wordprocessingShape">
                    <wps:wsp>
                      <wps:cNvSpPr/>
                      <wps:spPr>
                        <a:xfrm>
                          <a:off x="0" y="0"/>
                          <a:ext cx="6477000" cy="1043354"/>
                        </a:xfrm>
                        <a:prstGeom prst="flowChartProcess">
                          <a:avLst/>
                        </a:prstGeom>
                        <a:noFill/>
                        <a:ln w="25400" cap="flat" cmpd="sng" algn="ctr">
                          <a:noFill/>
                          <a:prstDash val="solid"/>
                        </a:ln>
                        <a:effectLst/>
                      </wps:spPr>
                      <wps:txbx>
                        <w:txbxContent>
                          <w:p w:rsidR="00710251" w:rsidRPr="007248EE" w:rsidRDefault="00710251" w:rsidP="00FA356B">
                            <w:pPr>
                              <w:pBdr>
                                <w:top w:val="single" w:sz="4" w:space="1" w:color="auto"/>
                              </w:pBdr>
                              <w:spacing w:after="120"/>
                              <w:ind w:right="70"/>
                              <w:jc w:val="both"/>
                              <w:rPr>
                                <w:rFonts w:ascii="Helvetica" w:hAnsi="Helvetica" w:cs="Tahoma"/>
                                <w:color w:val="000000" w:themeColor="text1"/>
                                <w:sz w:val="16"/>
                                <w:szCs w:val="14"/>
                              </w:rPr>
                            </w:pPr>
                            <w:r w:rsidRPr="007248EE">
                              <w:rPr>
                                <w:rFonts w:ascii="Helvetica" w:hAnsi="Helvetica" w:cs="Tahoma"/>
                                <w:color w:val="000000" w:themeColor="text1"/>
                                <w:sz w:val="16"/>
                                <w:szCs w:val="14"/>
                              </w:rPr>
                              <w:t xml:space="preserve">GRAPHICS/IMAGE CREDITS:  </w:t>
                            </w:r>
                            <w:r w:rsidRPr="007248EE">
                              <w:rPr>
                                <w:rFonts w:ascii="Helvetica" w:hAnsi="Helvetica" w:cs="Arial"/>
                                <w:color w:val="000000" w:themeColor="text1"/>
                                <w:sz w:val="16"/>
                                <w:szCs w:val="14"/>
                              </w:rPr>
                              <w:t>I</w:t>
                            </w:r>
                            <w:r w:rsidRPr="00E715F8">
                              <w:rPr>
                                <w:rFonts w:ascii="Helvetica" w:hAnsi="Helvetica" w:cs="Arial"/>
                                <w:color w:val="000000" w:themeColor="text1"/>
                                <w:sz w:val="16"/>
                                <w:szCs w:val="14"/>
                              </w:rPr>
                              <w:t xml:space="preserve">mages appearing in this transcript were obtained from DuckDuckGo image searches </w:t>
                            </w:r>
                            <w:r>
                              <w:rPr>
                                <w:rFonts w:ascii="Helvetica" w:hAnsi="Helvetica" w:cs="Arial"/>
                                <w:color w:val="000000" w:themeColor="text1"/>
                                <w:sz w:val="16"/>
                                <w:szCs w:val="14"/>
                              </w:rPr>
                              <w:t>(</w:t>
                            </w:r>
                            <w:r w:rsidRPr="00E715F8">
                              <w:rPr>
                                <w:rFonts w:ascii="Helvetica" w:hAnsi="Helvetica" w:cs="Arial"/>
                                <w:color w:val="000000" w:themeColor="text1"/>
                                <w:sz w:val="16"/>
                                <w:szCs w:val="14"/>
                              </w:rPr>
                              <w:t>sou</w:t>
                            </w:r>
                            <w:bookmarkStart w:id="0" w:name="_GoBack"/>
                            <w:bookmarkEnd w:id="0"/>
                            <w:r w:rsidRPr="00E715F8">
                              <w:rPr>
                                <w:rFonts w:ascii="Helvetica" w:hAnsi="Helvetica" w:cs="Arial"/>
                                <w:color w:val="000000" w:themeColor="text1"/>
                                <w:sz w:val="16"/>
                                <w:szCs w:val="14"/>
                              </w:rPr>
                              <w:t xml:space="preserve">rces attributed </w:t>
                            </w:r>
                            <w:r>
                              <w:rPr>
                                <w:rFonts w:ascii="Helvetica" w:hAnsi="Helvetica" w:cs="Arial"/>
                                <w:color w:val="000000" w:themeColor="text1"/>
                                <w:sz w:val="16"/>
                                <w:szCs w:val="14"/>
                              </w:rPr>
                              <w:t>in parentheses): Pg 1–</w:t>
                            </w:r>
                            <w:r w:rsidR="0024252F">
                              <w:rPr>
                                <w:rFonts w:ascii="Helvetica" w:hAnsi="Helvetica" w:cs="Arial"/>
                                <w:color w:val="000000" w:themeColor="text1"/>
                                <w:sz w:val="16"/>
                                <w:szCs w:val="14"/>
                              </w:rPr>
                              <w:t xml:space="preserve">PA Turnpike (pennlive.com), </w:t>
                            </w:r>
                            <w:r w:rsidR="005E21B9">
                              <w:rPr>
                                <w:rFonts w:ascii="Helvetica" w:hAnsi="Helvetica" w:cs="Arial"/>
                                <w:color w:val="000000" w:themeColor="text1"/>
                                <w:sz w:val="16"/>
                                <w:szCs w:val="14"/>
                              </w:rPr>
                              <w:t>flames border (bagofflames.com); Pg 3–warning tape (arstechnica.com); Pg 5–Love (quotesgram.com); Pg 6–man in Hell (</w:t>
                            </w:r>
                            <w:r w:rsidR="00A11771">
                              <w:rPr>
                                <w:rFonts w:ascii="Helvetica" w:hAnsi="Helvetica" w:cs="Arial"/>
                                <w:color w:val="000000" w:themeColor="text1"/>
                                <w:sz w:val="16"/>
                                <w:szCs w:val="14"/>
                              </w:rPr>
                              <w:t>oneinjesus.com); Pg 7–green sign (openclipart.org), crying child (newsling.com); Pg 8–God's provision (dwellingintheword.wordpress. com), Jesus Paid (); Pg 9–Hell has no exit (pinterest.</w:t>
                            </w:r>
                            <w:r w:rsidR="006C5D6F">
                              <w:rPr>
                                <w:rFonts w:ascii="Helvetica" w:hAnsi="Helvetica" w:cs="Arial"/>
                                <w:color w:val="000000" w:themeColor="text1"/>
                                <w:sz w:val="16"/>
                                <w:szCs w:val="14"/>
                              </w:rPr>
                              <w:t>com).</w:t>
                            </w:r>
                            <w:r w:rsidR="00F007AC">
                              <w:rPr>
                                <w:rFonts w:ascii="Helvetica" w:hAnsi="Helvetica" w:cs="Arial"/>
                                <w:color w:val="000000" w:themeColor="text1"/>
                                <w:sz w:val="16"/>
                                <w:szCs w:val="14"/>
                              </w:rPr>
                              <w:t xml:space="preserve">  </w:t>
                            </w:r>
                            <w:r>
                              <w:rPr>
                                <w:rFonts w:ascii="Helvetica" w:hAnsi="Helvetica" w:cs="Arial"/>
                                <w:color w:val="000000" w:themeColor="text1"/>
                                <w:sz w:val="16"/>
                                <w:szCs w:val="14"/>
                              </w:rPr>
                              <w:t xml:space="preserve">Additional sources: CF logo in the footer </w:t>
                            </w:r>
                            <w:r w:rsidR="00F007AC">
                              <w:rPr>
                                <w:rFonts w:ascii="Helvetica" w:hAnsi="Helvetica" w:cs="Arial"/>
                                <w:color w:val="000000" w:themeColor="text1"/>
                                <w:sz w:val="16"/>
                                <w:szCs w:val="14"/>
                              </w:rPr>
                              <w:t>(</w:t>
                            </w:r>
                            <w:r>
                              <w:rPr>
                                <w:rFonts w:ascii="Helvetica" w:hAnsi="Helvetica" w:cs="Arial"/>
                                <w:color w:val="000000" w:themeColor="text1"/>
                                <w:sz w:val="16"/>
                                <w:szCs w:val="14"/>
                              </w:rPr>
                              <w:t>CFD website</w:t>
                            </w:r>
                            <w:r w:rsidR="00F007AC">
                              <w:rPr>
                                <w:rFonts w:ascii="Helvetica" w:hAnsi="Helvetica" w:cs="Arial"/>
                                <w:color w:val="000000" w:themeColor="text1"/>
                                <w:sz w:val="16"/>
                                <w:szCs w:val="14"/>
                              </w:rPr>
                              <w:t>)</w:t>
                            </w:r>
                            <w:r>
                              <w:rPr>
                                <w:rFonts w:ascii="Helvetica" w:hAnsi="Helvetica" w:cs="Arial"/>
                                <w:color w:val="000000" w:themeColor="text1"/>
                                <w:sz w:val="16"/>
                                <w:szCs w:val="14"/>
                              </w:rPr>
                              <w:t xml:space="preserve">; all other graphics were created </w:t>
                            </w:r>
                            <w:r w:rsidRPr="007248EE">
                              <w:rPr>
                                <w:rFonts w:ascii="Helvetica" w:hAnsi="Helvetica" w:cs="Arial"/>
                                <w:color w:val="000000" w:themeColor="text1"/>
                                <w:sz w:val="16"/>
                                <w:szCs w:val="14"/>
                              </w:rPr>
                              <w:t>by the transcriber.</w:t>
                            </w:r>
                          </w:p>
                          <w:p w:rsidR="00710251" w:rsidRPr="004C3601" w:rsidRDefault="00710251" w:rsidP="003E2D73">
                            <w:pPr>
                              <w:pBdr>
                                <w:bottom w:val="single" w:sz="4" w:space="1" w:color="auto"/>
                              </w:pBdr>
                              <w:ind w:right="58"/>
                              <w:rPr>
                                <w:rFonts w:ascii="Helvetica" w:hAnsi="Helvetica" w:cs="Tahoma"/>
                                <w:color w:val="000000" w:themeColor="text1"/>
                                <w:sz w:val="16"/>
                                <w:szCs w:val="14"/>
                              </w:rPr>
                            </w:pPr>
                            <w:r>
                              <w:rPr>
                                <w:rFonts w:ascii="Helvetica" w:hAnsi="Helvetica" w:cs="Tahoma"/>
                                <w:color w:val="000000" w:themeColor="text1"/>
                                <w:sz w:val="16"/>
                                <w:szCs w:val="14"/>
                              </w:rPr>
                              <w:t xml:space="preserve">KEYWORDS:  </w:t>
                            </w:r>
                            <w:r w:rsidR="006C5D6F">
                              <w:rPr>
                                <w:rFonts w:ascii="Helvetica" w:hAnsi="Helvetica" w:cs="Tahoma"/>
                                <w:color w:val="000000" w:themeColor="text1"/>
                                <w:sz w:val="16"/>
                                <w:szCs w:val="14"/>
                              </w:rPr>
                              <w:t xml:space="preserve">Hell, Jesus, </w:t>
                            </w:r>
                            <w:r w:rsidR="004C3601">
                              <w:rPr>
                                <w:rFonts w:ascii="Helvetica" w:hAnsi="Helvetica" w:cs="Tahoma"/>
                                <w:color w:val="000000" w:themeColor="text1"/>
                                <w:sz w:val="16"/>
                                <w:szCs w:val="14"/>
                              </w:rPr>
                              <w:t>only way</w:t>
                            </w:r>
                            <w:r w:rsidR="004C3601">
                              <w:rPr>
                                <w:rFonts w:ascii="Helvetica" w:hAnsi="Helvetica" w:cs="Tahoma"/>
                                <w:color w:val="000000" w:themeColor="text1"/>
                                <w:sz w:val="16"/>
                                <w:szCs w:val="14"/>
                              </w:rPr>
                              <w:t>, listen, warn, judgment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4477" id="Flowchart: Process 6" o:spid="_x0000_s1035" type="#_x0000_t109" style="position:absolute;margin-left:458.8pt;margin-top:11.3pt;width:510pt;height:82.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" filled="f" stroked="f" strokeweight="2pt">
                <v:textbox>
                  <w:txbxContent>
                    <w:p w:rsidR="00710251" w:rsidRPr="007248EE" w:rsidRDefault="00710251" w:rsidP="00FA356B">
                      <w:pPr>
                        <w:pBdr>
                          <w:top w:val="single" w:sz="4" w:space="1" w:color="auto"/>
                        </w:pBdr>
                        <w:spacing w:after="120"/>
                        <w:ind w:right="70"/>
                        <w:jc w:val="both"/>
                        <w:rPr>
                          <w:rFonts w:ascii="Helvetica" w:hAnsi="Helvetica" w:cs="Tahoma"/>
                          <w:color w:val="000000" w:themeColor="text1"/>
                          <w:sz w:val="16"/>
                          <w:szCs w:val="14"/>
                        </w:rPr>
                      </w:pPr>
                      <w:r w:rsidRPr="007248EE">
                        <w:rPr>
                          <w:rFonts w:ascii="Helvetica" w:hAnsi="Helvetica" w:cs="Tahoma"/>
                          <w:color w:val="000000" w:themeColor="text1"/>
                          <w:sz w:val="16"/>
                          <w:szCs w:val="14"/>
                        </w:rPr>
                        <w:t xml:space="preserve">GRAPHICS/IMAGE CREDITS:  </w:t>
                      </w:r>
                      <w:r w:rsidRPr="007248EE">
                        <w:rPr>
                          <w:rFonts w:ascii="Helvetica" w:hAnsi="Helvetica" w:cs="Arial"/>
                          <w:color w:val="000000" w:themeColor="text1"/>
                          <w:sz w:val="16"/>
                          <w:szCs w:val="14"/>
                        </w:rPr>
                        <w:t>I</w:t>
                      </w:r>
                      <w:r w:rsidRPr="00E715F8">
                        <w:rPr>
                          <w:rFonts w:ascii="Helvetica" w:hAnsi="Helvetica" w:cs="Arial"/>
                          <w:color w:val="000000" w:themeColor="text1"/>
                          <w:sz w:val="16"/>
                          <w:szCs w:val="14"/>
                        </w:rPr>
                        <w:t xml:space="preserve">mages appearing in this transcript were obtained from DuckDuckGo image searches </w:t>
                      </w:r>
                      <w:r>
                        <w:rPr>
                          <w:rFonts w:ascii="Helvetica" w:hAnsi="Helvetica" w:cs="Arial"/>
                          <w:color w:val="000000" w:themeColor="text1"/>
                          <w:sz w:val="16"/>
                          <w:szCs w:val="14"/>
                        </w:rPr>
                        <w:t>(</w:t>
                      </w:r>
                      <w:r w:rsidRPr="00E715F8">
                        <w:rPr>
                          <w:rFonts w:ascii="Helvetica" w:hAnsi="Helvetica" w:cs="Arial"/>
                          <w:color w:val="000000" w:themeColor="text1"/>
                          <w:sz w:val="16"/>
                          <w:szCs w:val="14"/>
                        </w:rPr>
                        <w:t>sou</w:t>
                      </w:r>
                      <w:bookmarkStart w:id="1" w:name="_GoBack"/>
                      <w:bookmarkEnd w:id="1"/>
                      <w:r w:rsidRPr="00E715F8">
                        <w:rPr>
                          <w:rFonts w:ascii="Helvetica" w:hAnsi="Helvetica" w:cs="Arial"/>
                          <w:color w:val="000000" w:themeColor="text1"/>
                          <w:sz w:val="16"/>
                          <w:szCs w:val="14"/>
                        </w:rPr>
                        <w:t xml:space="preserve">rces attributed </w:t>
                      </w:r>
                      <w:r>
                        <w:rPr>
                          <w:rFonts w:ascii="Helvetica" w:hAnsi="Helvetica" w:cs="Arial"/>
                          <w:color w:val="000000" w:themeColor="text1"/>
                          <w:sz w:val="16"/>
                          <w:szCs w:val="14"/>
                        </w:rPr>
                        <w:t>in parentheses): Pg 1–</w:t>
                      </w:r>
                      <w:r w:rsidR="0024252F">
                        <w:rPr>
                          <w:rFonts w:ascii="Helvetica" w:hAnsi="Helvetica" w:cs="Arial"/>
                          <w:color w:val="000000" w:themeColor="text1"/>
                          <w:sz w:val="16"/>
                          <w:szCs w:val="14"/>
                        </w:rPr>
                        <w:t xml:space="preserve">PA Turnpike (pennlive.com), </w:t>
                      </w:r>
                      <w:r w:rsidR="005E21B9">
                        <w:rPr>
                          <w:rFonts w:ascii="Helvetica" w:hAnsi="Helvetica" w:cs="Arial"/>
                          <w:color w:val="000000" w:themeColor="text1"/>
                          <w:sz w:val="16"/>
                          <w:szCs w:val="14"/>
                        </w:rPr>
                        <w:t>flames border (bagofflames.com); Pg 3–warning tape (arstechnica.com); Pg 5–Love (quotesgram.com); Pg 6–man in Hell (</w:t>
                      </w:r>
                      <w:r w:rsidR="00A11771">
                        <w:rPr>
                          <w:rFonts w:ascii="Helvetica" w:hAnsi="Helvetica" w:cs="Arial"/>
                          <w:color w:val="000000" w:themeColor="text1"/>
                          <w:sz w:val="16"/>
                          <w:szCs w:val="14"/>
                        </w:rPr>
                        <w:t>oneinjesus.com); Pg 7–green sign (openclipart.org), crying child (newsling.com); Pg 8–God's provision (dwellingintheword.wordpress. com), Jesus Paid (); Pg 9–Hell has no exit (pinterest.</w:t>
                      </w:r>
                      <w:r w:rsidR="006C5D6F">
                        <w:rPr>
                          <w:rFonts w:ascii="Helvetica" w:hAnsi="Helvetica" w:cs="Arial"/>
                          <w:color w:val="000000" w:themeColor="text1"/>
                          <w:sz w:val="16"/>
                          <w:szCs w:val="14"/>
                        </w:rPr>
                        <w:t>com).</w:t>
                      </w:r>
                      <w:r w:rsidR="00F007AC">
                        <w:rPr>
                          <w:rFonts w:ascii="Helvetica" w:hAnsi="Helvetica" w:cs="Arial"/>
                          <w:color w:val="000000" w:themeColor="text1"/>
                          <w:sz w:val="16"/>
                          <w:szCs w:val="14"/>
                        </w:rPr>
                        <w:t xml:space="preserve">  </w:t>
                      </w:r>
                      <w:r>
                        <w:rPr>
                          <w:rFonts w:ascii="Helvetica" w:hAnsi="Helvetica" w:cs="Arial"/>
                          <w:color w:val="000000" w:themeColor="text1"/>
                          <w:sz w:val="16"/>
                          <w:szCs w:val="14"/>
                        </w:rPr>
                        <w:t xml:space="preserve">Additional sources: CF logo in the footer </w:t>
                      </w:r>
                      <w:r w:rsidR="00F007AC">
                        <w:rPr>
                          <w:rFonts w:ascii="Helvetica" w:hAnsi="Helvetica" w:cs="Arial"/>
                          <w:color w:val="000000" w:themeColor="text1"/>
                          <w:sz w:val="16"/>
                          <w:szCs w:val="14"/>
                        </w:rPr>
                        <w:t>(</w:t>
                      </w:r>
                      <w:r>
                        <w:rPr>
                          <w:rFonts w:ascii="Helvetica" w:hAnsi="Helvetica" w:cs="Arial"/>
                          <w:color w:val="000000" w:themeColor="text1"/>
                          <w:sz w:val="16"/>
                          <w:szCs w:val="14"/>
                        </w:rPr>
                        <w:t>CFD website</w:t>
                      </w:r>
                      <w:r w:rsidR="00F007AC">
                        <w:rPr>
                          <w:rFonts w:ascii="Helvetica" w:hAnsi="Helvetica" w:cs="Arial"/>
                          <w:color w:val="000000" w:themeColor="text1"/>
                          <w:sz w:val="16"/>
                          <w:szCs w:val="14"/>
                        </w:rPr>
                        <w:t>)</w:t>
                      </w:r>
                      <w:r>
                        <w:rPr>
                          <w:rFonts w:ascii="Helvetica" w:hAnsi="Helvetica" w:cs="Arial"/>
                          <w:color w:val="000000" w:themeColor="text1"/>
                          <w:sz w:val="16"/>
                          <w:szCs w:val="14"/>
                        </w:rPr>
                        <w:t xml:space="preserve">; all other graphics were created </w:t>
                      </w:r>
                      <w:r w:rsidRPr="007248EE">
                        <w:rPr>
                          <w:rFonts w:ascii="Helvetica" w:hAnsi="Helvetica" w:cs="Arial"/>
                          <w:color w:val="000000" w:themeColor="text1"/>
                          <w:sz w:val="16"/>
                          <w:szCs w:val="14"/>
                        </w:rPr>
                        <w:t>by the transcriber.</w:t>
                      </w:r>
                    </w:p>
                    <w:p w:rsidR="00710251" w:rsidRPr="004C3601" w:rsidRDefault="00710251" w:rsidP="003E2D73">
                      <w:pPr>
                        <w:pBdr>
                          <w:bottom w:val="single" w:sz="4" w:space="1" w:color="auto"/>
                        </w:pBdr>
                        <w:ind w:right="58"/>
                        <w:rPr>
                          <w:rFonts w:ascii="Helvetica" w:hAnsi="Helvetica" w:cs="Tahoma"/>
                          <w:color w:val="000000" w:themeColor="text1"/>
                          <w:sz w:val="16"/>
                          <w:szCs w:val="14"/>
                        </w:rPr>
                      </w:pPr>
                      <w:r>
                        <w:rPr>
                          <w:rFonts w:ascii="Helvetica" w:hAnsi="Helvetica" w:cs="Tahoma"/>
                          <w:color w:val="000000" w:themeColor="text1"/>
                          <w:sz w:val="16"/>
                          <w:szCs w:val="14"/>
                        </w:rPr>
                        <w:t xml:space="preserve">KEYWORDS:  </w:t>
                      </w:r>
                      <w:r w:rsidR="006C5D6F">
                        <w:rPr>
                          <w:rFonts w:ascii="Helvetica" w:hAnsi="Helvetica" w:cs="Tahoma"/>
                          <w:color w:val="000000" w:themeColor="text1"/>
                          <w:sz w:val="16"/>
                          <w:szCs w:val="14"/>
                        </w:rPr>
                        <w:t xml:space="preserve">Hell, Jesus, </w:t>
                      </w:r>
                      <w:r w:rsidR="004C3601">
                        <w:rPr>
                          <w:rFonts w:ascii="Helvetica" w:hAnsi="Helvetica" w:cs="Tahoma"/>
                          <w:color w:val="000000" w:themeColor="text1"/>
                          <w:sz w:val="16"/>
                          <w:szCs w:val="14"/>
                        </w:rPr>
                        <w:t>only way</w:t>
                      </w:r>
                      <w:r w:rsidR="004C3601">
                        <w:rPr>
                          <w:rFonts w:ascii="Helvetica" w:hAnsi="Helvetica" w:cs="Tahoma"/>
                          <w:color w:val="000000" w:themeColor="text1"/>
                          <w:sz w:val="16"/>
                          <w:szCs w:val="14"/>
                        </w:rPr>
                        <w:t>, listen, warn, judgment</w:t>
                      </w:r>
                    </w:p>
                  </w:txbxContent>
                </v:textbox>
                <w10:wrap anchorx="margin"/>
              </v:shape>
            </w:pict>
          </mc:Fallback>
        </mc:AlternateContent>
      </w:r>
    </w:p>
    <w:sectPr w:rsidR="001571BE" w:rsidRPr="00307659" w:rsidSect="00B26EF7">
      <w:headerReference w:type="default" r:id="rId32"/>
      <w:footerReference w:type="default" r:id="rId33"/>
      <w:endnotePr>
        <w:numFmt w:val="decimal"/>
      </w:endnotePr>
      <w:pgSz w:w="12240" w:h="15840"/>
      <w:pgMar w:top="1080" w:right="1080" w:bottom="1080" w:left="108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BC6" w:rsidRDefault="00762BC6" w:rsidP="008E743E">
      <w:r>
        <w:separator/>
      </w:r>
    </w:p>
  </w:endnote>
  <w:endnote w:type="continuationSeparator" w:id="0">
    <w:p w:rsidR="00762BC6" w:rsidRDefault="00762BC6" w:rsidP="008E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gaz One">
    <w:panose1 w:val="00000000000000000000"/>
    <w:charset w:val="00"/>
    <w:family w:val="auto"/>
    <w:pitch w:val="variable"/>
    <w:sig w:usb0="800000AF" w:usb1="4000004A" w:usb2="00000000" w:usb3="00000000" w:csb0="00000001" w:csb1="00000000"/>
  </w:font>
  <w:font w:name="Doppio One">
    <w:panose1 w:val="02010603030000020804"/>
    <w:charset w:val="00"/>
    <w:family w:val="auto"/>
    <w:pitch w:val="variable"/>
    <w:sig w:usb0="A00000AF" w:usb1="4000204A"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251" w:rsidRPr="00303662" w:rsidRDefault="00710251">
    <w:pPr>
      <w:pStyle w:val="Footer"/>
      <w:jc w:val="right"/>
      <w:rPr>
        <w:rFonts w:ascii="Helvetica" w:hAnsi="Helvetica" w:cs="Helvetica"/>
        <w:noProof w:val="0"/>
        <w:sz w:val="8"/>
      </w:rPr>
    </w:pPr>
  </w:p>
  <w:p w:rsidR="00710251" w:rsidRPr="00983B9E" w:rsidRDefault="00710251" w:rsidP="00303662">
    <w:pPr>
      <w:pStyle w:val="Footer"/>
      <w:jc w:val="right"/>
      <w:rPr>
        <w:rFonts w:ascii="Helvetica" w:hAnsi="Helvetica" w:cs="Helvetica"/>
        <w:sz w:val="20"/>
        <w:szCs w:val="20"/>
      </w:rPr>
    </w:pPr>
    <w:r w:rsidRPr="00E85701">
      <w:rPr>
        <w:rFonts w:ascii="Helvetica" w:hAnsi="Helvetica" w:cs="Helvetica"/>
        <w:sz w:val="22"/>
      </w:rPr>
      <w:drawing>
        <wp:anchor distT="0" distB="0" distL="114300" distR="114300" simplePos="0" relativeHeight="251659264" behindDoc="0" locked="0" layoutInCell="1" allowOverlap="1">
          <wp:simplePos x="0" y="0"/>
          <wp:positionH relativeFrom="margin">
            <wp:align>left</wp:align>
          </wp:positionH>
          <wp:positionV relativeFrom="paragraph">
            <wp:posOffset>12065</wp:posOffset>
          </wp:positionV>
          <wp:extent cx="176530" cy="182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 logo.png"/>
                  <pic:cNvPicPr/>
                </pic:nvPicPr>
                <pic:blipFill>
                  <a:blip r:embed="rId1">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76530" cy="182880"/>
                  </a:xfrm>
                  <a:prstGeom prst="rect">
                    <a:avLst/>
                  </a:prstGeom>
                </pic:spPr>
              </pic:pic>
            </a:graphicData>
          </a:graphic>
          <wp14:sizeRelH relativeFrom="margin">
            <wp14:pctWidth>0</wp14:pctWidth>
          </wp14:sizeRelH>
          <wp14:sizeRelV relativeFrom="margin">
            <wp14:pctHeight>0</wp14:pctHeight>
          </wp14:sizeRelV>
        </wp:anchor>
      </w:drawing>
    </w:r>
    <w:r w:rsidRPr="00E85701">
      <w:rPr>
        <w:rFonts w:ascii="Helvetica" w:hAnsi="Helvetica" w:cs="Helvetica"/>
        <w:noProof w:val="0"/>
        <w:sz w:val="22"/>
      </w:rPr>
      <w:t xml:space="preserve"> </w:t>
    </w:r>
    <w:sdt>
      <w:sdtPr>
        <w:rPr>
          <w:rFonts w:ascii="Helvetica" w:hAnsi="Helvetica" w:cs="Helvetica"/>
          <w:noProof w:val="0"/>
          <w:sz w:val="22"/>
        </w:rPr>
        <w:id w:val="-536892539"/>
        <w:docPartObj>
          <w:docPartGallery w:val="Page Numbers (Bottom of Page)"/>
          <w:docPartUnique/>
        </w:docPartObj>
      </w:sdtPr>
      <w:sdtEndPr>
        <w:rPr>
          <w:noProof/>
          <w:sz w:val="20"/>
          <w:szCs w:val="20"/>
        </w:rPr>
      </w:sdtEndPr>
      <w:sdtContent>
        <w:sdt>
          <w:sdtPr>
            <w:rPr>
              <w:rFonts w:ascii="Helvetica" w:hAnsi="Helvetica" w:cs="Helvetica"/>
              <w:caps/>
              <w:noProof w:val="0"/>
              <w:sz w:val="18"/>
            </w:rPr>
            <w:id w:val="-1605410478"/>
            <w:docPartObj>
              <w:docPartGallery w:val="Page Numbers (Bottom of Page)"/>
              <w:docPartUnique/>
            </w:docPartObj>
          </w:sdtPr>
          <w:sdtEndPr>
            <w:rPr>
              <w:noProof/>
              <w:sz w:val="20"/>
              <w:szCs w:val="20"/>
            </w:rPr>
          </w:sdtEndPr>
          <w:sdtContent>
            <w:r>
              <w:rPr>
                <w:rFonts w:ascii="Helvetica" w:hAnsi="Helvetica" w:cs="Helvetica"/>
                <w:caps/>
                <w:noProof w:val="0"/>
                <w:sz w:val="20"/>
                <w:szCs w:val="20"/>
              </w:rPr>
              <w:t>Page</w:t>
            </w:r>
          </w:sdtContent>
        </w:sdt>
        <w:r w:rsidRPr="00983B9E">
          <w:rPr>
            <w:rFonts w:ascii="Helvetica" w:hAnsi="Helvetica" w:cs="Helvetica"/>
            <w:noProof w:val="0"/>
            <w:sz w:val="20"/>
            <w:szCs w:val="20"/>
          </w:rPr>
          <w:t xml:space="preserve"> </w:t>
        </w:r>
        <w:r w:rsidRPr="00983B9E">
          <w:rPr>
            <w:rFonts w:ascii="Helvetica" w:hAnsi="Helvetica" w:cs="Helvetica"/>
            <w:noProof w:val="0"/>
            <w:sz w:val="20"/>
            <w:szCs w:val="20"/>
          </w:rPr>
          <w:fldChar w:fldCharType="begin"/>
        </w:r>
        <w:r w:rsidRPr="00983B9E">
          <w:rPr>
            <w:rFonts w:ascii="Helvetica" w:hAnsi="Helvetica" w:cs="Helvetica"/>
            <w:sz w:val="20"/>
            <w:szCs w:val="20"/>
          </w:rPr>
          <w:instrText xml:space="preserve"> PAGE   \* MERGEFORMAT </w:instrText>
        </w:r>
        <w:r w:rsidRPr="00983B9E">
          <w:rPr>
            <w:rFonts w:ascii="Helvetica" w:hAnsi="Helvetica" w:cs="Helvetica"/>
            <w:noProof w:val="0"/>
            <w:sz w:val="20"/>
            <w:szCs w:val="20"/>
          </w:rPr>
          <w:fldChar w:fldCharType="separate"/>
        </w:r>
        <w:r w:rsidR="0024252F">
          <w:rPr>
            <w:rFonts w:ascii="Helvetica" w:hAnsi="Helvetica" w:cs="Helvetica"/>
            <w:sz w:val="20"/>
            <w:szCs w:val="20"/>
          </w:rPr>
          <w:t>9</w:t>
        </w:r>
        <w:r w:rsidRPr="00983B9E">
          <w:rPr>
            <w:rFonts w:ascii="Helvetica" w:hAnsi="Helvetica" w:cs="Helvetica"/>
            <w:sz w:val="20"/>
            <w:szCs w:val="20"/>
          </w:rPr>
          <w:fldChar w:fldCharType="end"/>
        </w:r>
        <w:r>
          <w:rPr>
            <w:rFonts w:ascii="Helvetica" w:hAnsi="Helvetica" w:cs="Helvetica"/>
            <w:sz w:val="20"/>
            <w:szCs w:val="20"/>
          </w:rPr>
          <w:t xml:space="preserve"> of </w:t>
        </w:r>
        <w:r w:rsidR="006C5D6F">
          <w:rPr>
            <w:rFonts w:ascii="Helvetica" w:hAnsi="Helvetica" w:cs="Helvetica"/>
            <w:sz w:val="20"/>
            <w:szCs w:val="20"/>
          </w:rPr>
          <w:t>10</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BC6" w:rsidRDefault="00762BC6" w:rsidP="008E743E">
      <w:r>
        <w:separator/>
      </w:r>
    </w:p>
  </w:footnote>
  <w:footnote w:type="continuationSeparator" w:id="0">
    <w:p w:rsidR="00762BC6" w:rsidRDefault="00762BC6" w:rsidP="008E743E">
      <w:r>
        <w:continuationSeparator/>
      </w:r>
    </w:p>
  </w:footnote>
  <w:footnote w:id="1">
    <w:p w:rsidR="00710251" w:rsidRPr="00F1200F" w:rsidRDefault="00710251" w:rsidP="00A248C8">
      <w:pPr>
        <w:pStyle w:val="Footnote"/>
        <w:rPr>
          <w:b/>
          <w:i/>
          <w:color w:val="FF0000"/>
        </w:rPr>
      </w:pPr>
      <w:r>
        <w:rPr>
          <w:rStyle w:val="FootnoteReference"/>
        </w:rPr>
        <w:footnoteRef/>
      </w:r>
      <w:r>
        <w:t xml:space="preserve"> </w:t>
      </w:r>
      <w:r>
        <w:tab/>
        <w:t xml:space="preserve">Cross reference Luke 13:24, Amplified Bible (AMP):  </w:t>
      </w:r>
      <w:r w:rsidRPr="00F1200F">
        <w:rPr>
          <w:b/>
          <w:i/>
          <w:color w:val="FF0000"/>
        </w:rPr>
        <w:t>"Strive to enter through the narrow door</w:t>
      </w:r>
      <w:r w:rsidRPr="00513BB6">
        <w:rPr>
          <w:b/>
          <w:i/>
        </w:rPr>
        <w:t xml:space="preserve"> </w:t>
      </w:r>
      <w:r w:rsidRPr="00F1200F">
        <w:t>[force aside unbelief and the attractions of sin]</w:t>
      </w:r>
      <w:r w:rsidRPr="00F1200F">
        <w:rPr>
          <w:b/>
          <w:i/>
          <w:color w:val="FF0000"/>
        </w:rPr>
        <w:t>; for many, I tell you, will try to enter</w:t>
      </w:r>
      <w:r w:rsidRPr="00F1200F">
        <w:rPr>
          <w:i/>
        </w:rPr>
        <w:t xml:space="preserve"> </w:t>
      </w:r>
      <w:r w:rsidRPr="00F1200F">
        <w:t>[by their own works]</w:t>
      </w:r>
      <w:r w:rsidRPr="00513BB6">
        <w:rPr>
          <w:b/>
          <w:i/>
        </w:rPr>
        <w:t xml:space="preserve"> </w:t>
      </w:r>
      <w:r w:rsidRPr="00F1200F">
        <w:rPr>
          <w:b/>
          <w:i/>
          <w:color w:val="FF0000"/>
        </w:rPr>
        <w:t>and will not be able.</w:t>
      </w:r>
      <w:r>
        <w:rPr>
          <w:b/>
          <w:i/>
          <w:color w:val="FF0000"/>
        </w:rPr>
        <w:t>"</w:t>
      </w:r>
    </w:p>
  </w:footnote>
  <w:footnote w:id="2">
    <w:p w:rsidR="00710251" w:rsidRPr="00D97F51" w:rsidRDefault="00710251" w:rsidP="0081355C">
      <w:pPr>
        <w:pStyle w:val="Footnote"/>
        <w:spacing w:after="40"/>
        <w:ind w:left="187" w:hanging="187"/>
        <w:rPr>
          <w:b/>
          <w:i/>
          <w:color w:val="FF0000"/>
        </w:rPr>
      </w:pPr>
      <w:r>
        <w:rPr>
          <w:rStyle w:val="FootnoteReference"/>
        </w:rPr>
        <w:footnoteRef/>
      </w:r>
      <w:r>
        <w:t xml:space="preserve"> </w:t>
      </w:r>
      <w:r>
        <w:tab/>
        <w:t>Religious persons - see Matthew 23, Jesus rebukes the Pharisees and scribes, [v. 28-29a, Jesus speaking]</w:t>
      </w:r>
      <w:r w:rsidRPr="006B7A24">
        <w:t xml:space="preserve"> </w:t>
      </w:r>
      <w:r w:rsidRPr="006B7A24">
        <w:rPr>
          <w:b/>
          <w:i/>
          <w:color w:val="FF0000"/>
        </w:rPr>
        <w:t xml:space="preserve"> “So you also outwardly appear righteous to others, but within you are full of hypocrisy and lawlessness.</w:t>
      </w:r>
      <w:r>
        <w:rPr>
          <w:b/>
          <w:i/>
          <w:color w:val="FF0000"/>
        </w:rPr>
        <w:t xml:space="preserve"> </w:t>
      </w:r>
      <w:r w:rsidRPr="006B7A24">
        <w:rPr>
          <w:b/>
          <w:i/>
          <w:color w:val="FF0000"/>
        </w:rPr>
        <w:t>Woe to you, scribes and Pharisees, hypocrites!</w:t>
      </w:r>
      <w:r>
        <w:rPr>
          <w:b/>
          <w:i/>
          <w:color w:val="FF0000"/>
        </w:rPr>
        <w:t>"</w:t>
      </w:r>
      <w:r>
        <w:rPr>
          <w:b/>
          <w:color w:val="FF0000"/>
        </w:rPr>
        <w:t xml:space="preserve">  </w:t>
      </w:r>
      <w:r w:rsidRPr="00D97F51">
        <w:rPr>
          <w:color w:val="000000" w:themeColor="text1"/>
        </w:rPr>
        <w:t>[v. 33]</w:t>
      </w:r>
      <w:r>
        <w:rPr>
          <w:b/>
          <w:color w:val="FF0000"/>
        </w:rPr>
        <w:t xml:space="preserve">  </w:t>
      </w:r>
      <w:r>
        <w:rPr>
          <w:b/>
          <w:i/>
          <w:color w:val="FF0000"/>
        </w:rPr>
        <w:t>"Y</w:t>
      </w:r>
      <w:r w:rsidRPr="00D97F51">
        <w:rPr>
          <w:b/>
          <w:i/>
          <w:color w:val="FF0000"/>
        </w:rPr>
        <w:t>ou serpents, you brood of vipers, how are you to escape being sentenced to hell?</w:t>
      </w:r>
      <w:r>
        <w:rPr>
          <w:b/>
          <w:i/>
          <w:color w:val="FF0000"/>
        </w:rPr>
        <w:t>"</w:t>
      </w:r>
    </w:p>
  </w:footnote>
  <w:footnote w:id="3">
    <w:p w:rsidR="0016556E" w:rsidRDefault="0016556E" w:rsidP="0016556E">
      <w:pPr>
        <w:pStyle w:val="Footnote"/>
      </w:pPr>
      <w:r>
        <w:rPr>
          <w:rStyle w:val="FootnoteReference"/>
        </w:rPr>
        <w:footnoteRef/>
      </w:r>
      <w:r>
        <w:t xml:space="preserve"> </w:t>
      </w:r>
      <w:r>
        <w:tab/>
      </w:r>
      <w:r w:rsidR="00BD6B5F">
        <w:t xml:space="preserve">"Weeping and gnashing of teeth" </w:t>
      </w:r>
      <w:r w:rsidR="00BD6B5F">
        <w:rPr>
          <w:rFonts w:ascii="Doppio One" w:hAnsi="Doppio One"/>
        </w:rPr>
        <w:t>–</w:t>
      </w:r>
      <w:r w:rsidR="00BD6B5F">
        <w:t xml:space="preserve"> </w:t>
      </w:r>
      <w:r>
        <w:t>Matthew 8:12, 13:42, 13:50, 22:13, 24:51</w:t>
      </w:r>
      <w:r w:rsidR="00BD6B5F">
        <w:t>, 25:30.  Also Luke 13:28.</w:t>
      </w:r>
    </w:p>
  </w:footnote>
  <w:footnote w:id="4">
    <w:p w:rsidR="006B0DD9" w:rsidRPr="00FB1089" w:rsidRDefault="006B0DD9" w:rsidP="006B0DD9">
      <w:pPr>
        <w:pStyle w:val="Footnote"/>
        <w:rPr>
          <w:b/>
          <w:i/>
          <w:color w:val="FF0000"/>
        </w:rPr>
      </w:pPr>
      <w:r>
        <w:rPr>
          <w:rStyle w:val="FootnoteReference"/>
        </w:rPr>
        <w:footnoteRef/>
      </w:r>
      <w:r>
        <w:t xml:space="preserve"> </w:t>
      </w:r>
      <w:r>
        <w:tab/>
      </w:r>
      <w:r w:rsidR="00FB1089">
        <w:t>Matthew 25:</w:t>
      </w:r>
      <w:r w:rsidRPr="006B0DD9">
        <w:t>31</w:t>
      </w:r>
      <w:r w:rsidR="00FB1089">
        <w:t xml:space="preserve">-33: </w:t>
      </w:r>
      <w:r w:rsidRPr="006B0DD9">
        <w:t xml:space="preserve"> </w:t>
      </w:r>
      <w:r w:rsidRPr="00FB1089">
        <w:rPr>
          <w:b/>
          <w:i/>
          <w:color w:val="FF0000"/>
        </w:rPr>
        <w:t>“When the Son of Man comes in his glory, and all the angels with him, then he will sit on his glorious throne. Before him will be gathered all the nations, and he will separate people one from another as a shepherd separates the sheep from the goats. And he will place the sheep on his right, but the goats on the left.</w:t>
      </w:r>
      <w:r w:rsidR="00FB1089" w:rsidRPr="00FB1089">
        <w:rPr>
          <w:b/>
          <w:i/>
          <w:color w:val="FF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251" w:rsidRDefault="00710251" w:rsidP="00665885">
    <w:pPr>
      <w:pStyle w:val="Header"/>
      <w:pBdr>
        <w:bottom w:val="single" w:sz="4" w:space="1" w:color="auto"/>
      </w:pBdr>
      <w:jc w:val="center"/>
      <w:rPr>
        <w:rFonts w:ascii="Arial Black" w:hAnsi="Arial Black"/>
        <w:b/>
        <w:sz w:val="22"/>
        <w:szCs w:val="22"/>
      </w:rPr>
    </w:pPr>
    <w:r>
      <w:rPr>
        <w:rFonts w:ascii="Arial Black" w:hAnsi="Arial Black"/>
        <w:b/>
        <w:sz w:val="22"/>
        <w:szCs w:val="22"/>
      </w:rPr>
      <w:t>THE REALITY OF HELL AND THE HOPE IN JESUS</w:t>
    </w:r>
  </w:p>
  <w:p w:rsidR="00710251" w:rsidRDefault="00710251" w:rsidP="00665885">
    <w:pPr>
      <w:pStyle w:val="Header"/>
      <w:pBdr>
        <w:bottom w:val="single" w:sz="4" w:space="0" w:color="auto"/>
      </w:pBdr>
      <w:spacing w:before="60"/>
      <w:jc w:val="center"/>
      <w:rPr>
        <w:rFonts w:ascii="Arial Black" w:hAnsi="Arial Black"/>
        <w:b/>
        <w:sz w:val="22"/>
        <w:szCs w:val="22"/>
      </w:rPr>
    </w:pPr>
    <w:r>
      <w:rPr>
        <w:rFonts w:ascii="Arial Black" w:hAnsi="Arial Black"/>
        <w:b/>
        <w:smallCaps/>
        <w:sz w:val="22"/>
        <w:szCs w:val="22"/>
      </w:rPr>
      <w:t xml:space="preserve">Series:  Reach </w:t>
    </w:r>
    <w:r w:rsidRPr="006016BE">
      <w:rPr>
        <w:rFonts w:ascii="Arial Black" w:hAnsi="Arial Black"/>
        <w:b/>
        <w:smallCaps/>
        <w:sz w:val="22"/>
        <w:szCs w:val="22"/>
      </w:rPr>
      <w:t xml:space="preserve"> | </w:t>
    </w:r>
    <w:r>
      <w:rPr>
        <w:rFonts w:ascii="Arial Black" w:hAnsi="Arial Black"/>
        <w:b/>
        <w:smallCaps/>
        <w:sz w:val="22"/>
        <w:szCs w:val="22"/>
      </w:rPr>
      <w:t xml:space="preserve"> </w:t>
    </w:r>
    <w:r w:rsidRPr="006016BE">
      <w:rPr>
        <w:rFonts w:ascii="Arial Black" w:hAnsi="Arial Black"/>
        <w:b/>
        <w:smallCaps/>
        <w:sz w:val="22"/>
        <w:szCs w:val="22"/>
      </w:rPr>
      <w:t xml:space="preserve">Week </w:t>
    </w:r>
    <w:r>
      <w:rPr>
        <w:rFonts w:ascii="Arial Black" w:hAnsi="Arial Black"/>
        <w:b/>
        <w:smallCaps/>
        <w:sz w:val="22"/>
        <w:szCs w:val="22"/>
      </w:rPr>
      <w:t>2</w:t>
    </w:r>
    <w:r>
      <w:rPr>
        <w:rFonts w:ascii="Arial Black" w:hAnsi="Arial Black"/>
        <w:b/>
        <w:sz w:val="22"/>
        <w:szCs w:val="22"/>
      </w:rPr>
      <w:t xml:space="preserve">  |  1.31.2021</w:t>
    </w:r>
  </w:p>
  <w:p w:rsidR="00710251" w:rsidRPr="00CE08A6" w:rsidRDefault="00710251" w:rsidP="00665885">
    <w:pPr>
      <w:pStyle w:val="Header"/>
      <w:pBdr>
        <w:bottom w:val="single" w:sz="4" w:space="0" w:color="auto"/>
      </w:pBdr>
      <w:jc w:val="center"/>
      <w:rPr>
        <w:rFonts w:ascii="Arial" w:hAnsi="Arial" w:cs="Arial"/>
        <w:b/>
        <w:caps/>
        <w:sz w:val="6"/>
        <w:szCs w:val="6"/>
      </w:rPr>
    </w:pPr>
  </w:p>
  <w:p w:rsidR="00710251" w:rsidRPr="00302810" w:rsidRDefault="00710251" w:rsidP="00665885">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CEA46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129D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E82D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EC29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C40FF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B6C0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25A6F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AD60B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4EA9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4496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AB679A"/>
    <w:multiLevelType w:val="hybridMultilevel"/>
    <w:tmpl w:val="82B4B2DC"/>
    <w:lvl w:ilvl="0" w:tplc="4D82E5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3F0FEB"/>
    <w:multiLevelType w:val="hybridMultilevel"/>
    <w:tmpl w:val="D4B4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9D3"/>
    <w:rsid w:val="0000003A"/>
    <w:rsid w:val="000006F8"/>
    <w:rsid w:val="00000CEE"/>
    <w:rsid w:val="000033B1"/>
    <w:rsid w:val="00005501"/>
    <w:rsid w:val="000058DA"/>
    <w:rsid w:val="0000635D"/>
    <w:rsid w:val="00006FC9"/>
    <w:rsid w:val="00010C3A"/>
    <w:rsid w:val="00011154"/>
    <w:rsid w:val="00011870"/>
    <w:rsid w:val="00013267"/>
    <w:rsid w:val="000146E9"/>
    <w:rsid w:val="00015431"/>
    <w:rsid w:val="00015B91"/>
    <w:rsid w:val="00016CFD"/>
    <w:rsid w:val="000175C1"/>
    <w:rsid w:val="00017742"/>
    <w:rsid w:val="00020E5A"/>
    <w:rsid w:val="0002102B"/>
    <w:rsid w:val="0002152F"/>
    <w:rsid w:val="00022C4A"/>
    <w:rsid w:val="00023244"/>
    <w:rsid w:val="0002390E"/>
    <w:rsid w:val="00023BA8"/>
    <w:rsid w:val="00024A1A"/>
    <w:rsid w:val="000251D2"/>
    <w:rsid w:val="00026FF8"/>
    <w:rsid w:val="000279DD"/>
    <w:rsid w:val="0003121C"/>
    <w:rsid w:val="00031912"/>
    <w:rsid w:val="00031A02"/>
    <w:rsid w:val="00034743"/>
    <w:rsid w:val="00034DF5"/>
    <w:rsid w:val="00036514"/>
    <w:rsid w:val="000366E9"/>
    <w:rsid w:val="00037A60"/>
    <w:rsid w:val="00037B7C"/>
    <w:rsid w:val="00037C00"/>
    <w:rsid w:val="000406BF"/>
    <w:rsid w:val="00041BEE"/>
    <w:rsid w:val="00041C1B"/>
    <w:rsid w:val="00042BCF"/>
    <w:rsid w:val="00042C97"/>
    <w:rsid w:val="000430A9"/>
    <w:rsid w:val="00044531"/>
    <w:rsid w:val="000456FA"/>
    <w:rsid w:val="00045A80"/>
    <w:rsid w:val="0004693F"/>
    <w:rsid w:val="0004739E"/>
    <w:rsid w:val="0005031B"/>
    <w:rsid w:val="00050EC0"/>
    <w:rsid w:val="00050F10"/>
    <w:rsid w:val="00051F99"/>
    <w:rsid w:val="000540F3"/>
    <w:rsid w:val="00054564"/>
    <w:rsid w:val="0005486E"/>
    <w:rsid w:val="00055049"/>
    <w:rsid w:val="000552D8"/>
    <w:rsid w:val="00055A35"/>
    <w:rsid w:val="00056F89"/>
    <w:rsid w:val="000571BD"/>
    <w:rsid w:val="000571C2"/>
    <w:rsid w:val="00057639"/>
    <w:rsid w:val="00057A7A"/>
    <w:rsid w:val="00057FD9"/>
    <w:rsid w:val="000629D7"/>
    <w:rsid w:val="00063664"/>
    <w:rsid w:val="00063697"/>
    <w:rsid w:val="00063F03"/>
    <w:rsid w:val="00064363"/>
    <w:rsid w:val="00066D57"/>
    <w:rsid w:val="00070DE9"/>
    <w:rsid w:val="0007169E"/>
    <w:rsid w:val="000718DC"/>
    <w:rsid w:val="000725EA"/>
    <w:rsid w:val="000730A2"/>
    <w:rsid w:val="00073471"/>
    <w:rsid w:val="0007378C"/>
    <w:rsid w:val="00073C7A"/>
    <w:rsid w:val="00074575"/>
    <w:rsid w:val="00074B2A"/>
    <w:rsid w:val="000750F3"/>
    <w:rsid w:val="00076868"/>
    <w:rsid w:val="0007688F"/>
    <w:rsid w:val="0007692C"/>
    <w:rsid w:val="00077D49"/>
    <w:rsid w:val="00077DCC"/>
    <w:rsid w:val="000809DE"/>
    <w:rsid w:val="000810EC"/>
    <w:rsid w:val="0008208B"/>
    <w:rsid w:val="00082312"/>
    <w:rsid w:val="0008248D"/>
    <w:rsid w:val="00082C7F"/>
    <w:rsid w:val="00083CDB"/>
    <w:rsid w:val="00083D2D"/>
    <w:rsid w:val="00085B4D"/>
    <w:rsid w:val="00090410"/>
    <w:rsid w:val="00090E3B"/>
    <w:rsid w:val="00091B6C"/>
    <w:rsid w:val="00091CB6"/>
    <w:rsid w:val="0009307F"/>
    <w:rsid w:val="00093F69"/>
    <w:rsid w:val="00096D2D"/>
    <w:rsid w:val="00096D9D"/>
    <w:rsid w:val="00097C64"/>
    <w:rsid w:val="00097E36"/>
    <w:rsid w:val="000A0AC9"/>
    <w:rsid w:val="000A13B1"/>
    <w:rsid w:val="000A319B"/>
    <w:rsid w:val="000A3B41"/>
    <w:rsid w:val="000A4BC8"/>
    <w:rsid w:val="000A4C7F"/>
    <w:rsid w:val="000A4CC3"/>
    <w:rsid w:val="000A5C87"/>
    <w:rsid w:val="000A5E8E"/>
    <w:rsid w:val="000A6AE7"/>
    <w:rsid w:val="000B1261"/>
    <w:rsid w:val="000B184E"/>
    <w:rsid w:val="000B2716"/>
    <w:rsid w:val="000B2883"/>
    <w:rsid w:val="000B40FA"/>
    <w:rsid w:val="000B425D"/>
    <w:rsid w:val="000B4A36"/>
    <w:rsid w:val="000B4EFC"/>
    <w:rsid w:val="000B5545"/>
    <w:rsid w:val="000B61F6"/>
    <w:rsid w:val="000B6533"/>
    <w:rsid w:val="000B709C"/>
    <w:rsid w:val="000B7DA8"/>
    <w:rsid w:val="000C0B0B"/>
    <w:rsid w:val="000C123A"/>
    <w:rsid w:val="000C1654"/>
    <w:rsid w:val="000C1924"/>
    <w:rsid w:val="000C1A78"/>
    <w:rsid w:val="000C590C"/>
    <w:rsid w:val="000C5A5C"/>
    <w:rsid w:val="000C5D76"/>
    <w:rsid w:val="000C632B"/>
    <w:rsid w:val="000C6406"/>
    <w:rsid w:val="000C6733"/>
    <w:rsid w:val="000C6765"/>
    <w:rsid w:val="000C6FD5"/>
    <w:rsid w:val="000C7432"/>
    <w:rsid w:val="000C7AD4"/>
    <w:rsid w:val="000C7D5B"/>
    <w:rsid w:val="000D21AD"/>
    <w:rsid w:val="000D22A7"/>
    <w:rsid w:val="000D39CF"/>
    <w:rsid w:val="000D3DE2"/>
    <w:rsid w:val="000D47A8"/>
    <w:rsid w:val="000D5D16"/>
    <w:rsid w:val="000D5DA9"/>
    <w:rsid w:val="000D783A"/>
    <w:rsid w:val="000D7E12"/>
    <w:rsid w:val="000E141A"/>
    <w:rsid w:val="000E165F"/>
    <w:rsid w:val="000E1739"/>
    <w:rsid w:val="000E2F35"/>
    <w:rsid w:val="000E351C"/>
    <w:rsid w:val="000E41EB"/>
    <w:rsid w:val="000E4872"/>
    <w:rsid w:val="000E4C1F"/>
    <w:rsid w:val="000E5DAF"/>
    <w:rsid w:val="000E6631"/>
    <w:rsid w:val="000E6F86"/>
    <w:rsid w:val="000E7C70"/>
    <w:rsid w:val="000F030F"/>
    <w:rsid w:val="000F0403"/>
    <w:rsid w:val="000F0983"/>
    <w:rsid w:val="000F1A65"/>
    <w:rsid w:val="000F32AD"/>
    <w:rsid w:val="000F3B7F"/>
    <w:rsid w:val="000F3BA0"/>
    <w:rsid w:val="000F4420"/>
    <w:rsid w:val="000F463A"/>
    <w:rsid w:val="000F4692"/>
    <w:rsid w:val="000F4BBB"/>
    <w:rsid w:val="000F4DEE"/>
    <w:rsid w:val="000F58FA"/>
    <w:rsid w:val="000F696A"/>
    <w:rsid w:val="000F697E"/>
    <w:rsid w:val="000F7364"/>
    <w:rsid w:val="000F7DFA"/>
    <w:rsid w:val="0010064D"/>
    <w:rsid w:val="00102167"/>
    <w:rsid w:val="001022B0"/>
    <w:rsid w:val="00104712"/>
    <w:rsid w:val="00105AEE"/>
    <w:rsid w:val="00106D0C"/>
    <w:rsid w:val="00107675"/>
    <w:rsid w:val="00107D5C"/>
    <w:rsid w:val="00110DF9"/>
    <w:rsid w:val="0011210E"/>
    <w:rsid w:val="00113BCA"/>
    <w:rsid w:val="001146D2"/>
    <w:rsid w:val="00114BD6"/>
    <w:rsid w:val="00115859"/>
    <w:rsid w:val="00115DB4"/>
    <w:rsid w:val="001160EA"/>
    <w:rsid w:val="001203B7"/>
    <w:rsid w:val="00120840"/>
    <w:rsid w:val="00120B26"/>
    <w:rsid w:val="00121322"/>
    <w:rsid w:val="00122046"/>
    <w:rsid w:val="001225C7"/>
    <w:rsid w:val="001241CC"/>
    <w:rsid w:val="001242E1"/>
    <w:rsid w:val="00124682"/>
    <w:rsid w:val="00124FC4"/>
    <w:rsid w:val="00126433"/>
    <w:rsid w:val="00127696"/>
    <w:rsid w:val="0012780C"/>
    <w:rsid w:val="00130F40"/>
    <w:rsid w:val="001325AF"/>
    <w:rsid w:val="00134C26"/>
    <w:rsid w:val="001363DE"/>
    <w:rsid w:val="00136676"/>
    <w:rsid w:val="00136CE7"/>
    <w:rsid w:val="0013705B"/>
    <w:rsid w:val="0013717A"/>
    <w:rsid w:val="00137765"/>
    <w:rsid w:val="00140768"/>
    <w:rsid w:val="0014079E"/>
    <w:rsid w:val="00140C0B"/>
    <w:rsid w:val="00141016"/>
    <w:rsid w:val="00141BCB"/>
    <w:rsid w:val="00142149"/>
    <w:rsid w:val="0014444A"/>
    <w:rsid w:val="00144D5A"/>
    <w:rsid w:val="00144D81"/>
    <w:rsid w:val="00145BD0"/>
    <w:rsid w:val="001462D0"/>
    <w:rsid w:val="001463A2"/>
    <w:rsid w:val="00147261"/>
    <w:rsid w:val="001478AC"/>
    <w:rsid w:val="00147B61"/>
    <w:rsid w:val="001500FD"/>
    <w:rsid w:val="00151874"/>
    <w:rsid w:val="001519A3"/>
    <w:rsid w:val="001527B1"/>
    <w:rsid w:val="00152EAB"/>
    <w:rsid w:val="0015306A"/>
    <w:rsid w:val="00154785"/>
    <w:rsid w:val="00154B61"/>
    <w:rsid w:val="00154C85"/>
    <w:rsid w:val="00156212"/>
    <w:rsid w:val="00157137"/>
    <w:rsid w:val="001571BE"/>
    <w:rsid w:val="001606FE"/>
    <w:rsid w:val="00160817"/>
    <w:rsid w:val="00162626"/>
    <w:rsid w:val="001629CE"/>
    <w:rsid w:val="00163A63"/>
    <w:rsid w:val="00163CEC"/>
    <w:rsid w:val="00164CBF"/>
    <w:rsid w:val="00165228"/>
    <w:rsid w:val="0016556E"/>
    <w:rsid w:val="001658BC"/>
    <w:rsid w:val="00165C51"/>
    <w:rsid w:val="00166147"/>
    <w:rsid w:val="00166990"/>
    <w:rsid w:val="001669E5"/>
    <w:rsid w:val="001671E7"/>
    <w:rsid w:val="0016734C"/>
    <w:rsid w:val="001710EF"/>
    <w:rsid w:val="00171186"/>
    <w:rsid w:val="001712A0"/>
    <w:rsid w:val="00171BFE"/>
    <w:rsid w:val="00172A3C"/>
    <w:rsid w:val="00173E73"/>
    <w:rsid w:val="00175681"/>
    <w:rsid w:val="00176DFC"/>
    <w:rsid w:val="00180417"/>
    <w:rsid w:val="00180F42"/>
    <w:rsid w:val="00181A69"/>
    <w:rsid w:val="00184099"/>
    <w:rsid w:val="00184622"/>
    <w:rsid w:val="0018560C"/>
    <w:rsid w:val="0018568A"/>
    <w:rsid w:val="00185714"/>
    <w:rsid w:val="001862F7"/>
    <w:rsid w:val="00186381"/>
    <w:rsid w:val="00187604"/>
    <w:rsid w:val="00191324"/>
    <w:rsid w:val="00194189"/>
    <w:rsid w:val="001944D0"/>
    <w:rsid w:val="00194C19"/>
    <w:rsid w:val="00195622"/>
    <w:rsid w:val="001A0D08"/>
    <w:rsid w:val="001A3053"/>
    <w:rsid w:val="001A3E2D"/>
    <w:rsid w:val="001A43F4"/>
    <w:rsid w:val="001A5332"/>
    <w:rsid w:val="001A650A"/>
    <w:rsid w:val="001A68B3"/>
    <w:rsid w:val="001A73B9"/>
    <w:rsid w:val="001A76CE"/>
    <w:rsid w:val="001A79A6"/>
    <w:rsid w:val="001B0D8D"/>
    <w:rsid w:val="001B2DB4"/>
    <w:rsid w:val="001B2DF3"/>
    <w:rsid w:val="001B3852"/>
    <w:rsid w:val="001B4F1F"/>
    <w:rsid w:val="001B5A0B"/>
    <w:rsid w:val="001B5F0D"/>
    <w:rsid w:val="001B7C41"/>
    <w:rsid w:val="001C0D78"/>
    <w:rsid w:val="001C19A2"/>
    <w:rsid w:val="001C3618"/>
    <w:rsid w:val="001C4281"/>
    <w:rsid w:val="001C461B"/>
    <w:rsid w:val="001C4724"/>
    <w:rsid w:val="001C4A7B"/>
    <w:rsid w:val="001C50F1"/>
    <w:rsid w:val="001C5263"/>
    <w:rsid w:val="001C6EBA"/>
    <w:rsid w:val="001C6FE0"/>
    <w:rsid w:val="001C7300"/>
    <w:rsid w:val="001C7B52"/>
    <w:rsid w:val="001D172D"/>
    <w:rsid w:val="001D19A8"/>
    <w:rsid w:val="001D2997"/>
    <w:rsid w:val="001D2C0C"/>
    <w:rsid w:val="001D4434"/>
    <w:rsid w:val="001D44A0"/>
    <w:rsid w:val="001D514A"/>
    <w:rsid w:val="001D606A"/>
    <w:rsid w:val="001E149D"/>
    <w:rsid w:val="001E1FE8"/>
    <w:rsid w:val="001E23C6"/>
    <w:rsid w:val="001E2453"/>
    <w:rsid w:val="001E3BCA"/>
    <w:rsid w:val="001E5EBD"/>
    <w:rsid w:val="001E7DB2"/>
    <w:rsid w:val="001F1C41"/>
    <w:rsid w:val="001F1D1D"/>
    <w:rsid w:val="001F2A73"/>
    <w:rsid w:val="001F2AEF"/>
    <w:rsid w:val="001F2F96"/>
    <w:rsid w:val="001F30BC"/>
    <w:rsid w:val="001F403B"/>
    <w:rsid w:val="001F451F"/>
    <w:rsid w:val="001F4B7F"/>
    <w:rsid w:val="001F4C15"/>
    <w:rsid w:val="001F4FFE"/>
    <w:rsid w:val="001F5219"/>
    <w:rsid w:val="001F553B"/>
    <w:rsid w:val="001F60D1"/>
    <w:rsid w:val="001F6324"/>
    <w:rsid w:val="001F6560"/>
    <w:rsid w:val="001F7508"/>
    <w:rsid w:val="001F7E97"/>
    <w:rsid w:val="001F7FBA"/>
    <w:rsid w:val="00201FD2"/>
    <w:rsid w:val="00202AFE"/>
    <w:rsid w:val="00204C10"/>
    <w:rsid w:val="00205596"/>
    <w:rsid w:val="002055CB"/>
    <w:rsid w:val="00205614"/>
    <w:rsid w:val="00206309"/>
    <w:rsid w:val="00206781"/>
    <w:rsid w:val="00207471"/>
    <w:rsid w:val="00211611"/>
    <w:rsid w:val="00211D0C"/>
    <w:rsid w:val="00212189"/>
    <w:rsid w:val="00212EAC"/>
    <w:rsid w:val="002133AD"/>
    <w:rsid w:val="002134A3"/>
    <w:rsid w:val="00213995"/>
    <w:rsid w:val="0021405E"/>
    <w:rsid w:val="002142B9"/>
    <w:rsid w:val="00215719"/>
    <w:rsid w:val="00215AD1"/>
    <w:rsid w:val="002163EC"/>
    <w:rsid w:val="00216ADA"/>
    <w:rsid w:val="00216C58"/>
    <w:rsid w:val="00217EDB"/>
    <w:rsid w:val="00221609"/>
    <w:rsid w:val="00221874"/>
    <w:rsid w:val="00221B61"/>
    <w:rsid w:val="002221E0"/>
    <w:rsid w:val="002233A3"/>
    <w:rsid w:val="00223BD1"/>
    <w:rsid w:val="002241A9"/>
    <w:rsid w:val="00224380"/>
    <w:rsid w:val="0022568D"/>
    <w:rsid w:val="002261A2"/>
    <w:rsid w:val="0022630D"/>
    <w:rsid w:val="0022689C"/>
    <w:rsid w:val="0023069A"/>
    <w:rsid w:val="00231505"/>
    <w:rsid w:val="002325C7"/>
    <w:rsid w:val="002328E4"/>
    <w:rsid w:val="002329B7"/>
    <w:rsid w:val="00233241"/>
    <w:rsid w:val="00233359"/>
    <w:rsid w:val="002335C5"/>
    <w:rsid w:val="00233682"/>
    <w:rsid w:val="0023419C"/>
    <w:rsid w:val="0023451C"/>
    <w:rsid w:val="00236407"/>
    <w:rsid w:val="00237249"/>
    <w:rsid w:val="002374CE"/>
    <w:rsid w:val="00237560"/>
    <w:rsid w:val="00237704"/>
    <w:rsid w:val="00241E2D"/>
    <w:rsid w:val="002422EB"/>
    <w:rsid w:val="0024245A"/>
    <w:rsid w:val="002424AB"/>
    <w:rsid w:val="0024252F"/>
    <w:rsid w:val="002429D8"/>
    <w:rsid w:val="002442D4"/>
    <w:rsid w:val="002443C0"/>
    <w:rsid w:val="00244937"/>
    <w:rsid w:val="00245284"/>
    <w:rsid w:val="00246376"/>
    <w:rsid w:val="0024716C"/>
    <w:rsid w:val="00247528"/>
    <w:rsid w:val="00247AB6"/>
    <w:rsid w:val="00252B32"/>
    <w:rsid w:val="0025346F"/>
    <w:rsid w:val="002534F7"/>
    <w:rsid w:val="00253848"/>
    <w:rsid w:val="0025396C"/>
    <w:rsid w:val="002547AA"/>
    <w:rsid w:val="002551D3"/>
    <w:rsid w:val="00255D59"/>
    <w:rsid w:val="00256338"/>
    <w:rsid w:val="00256C1F"/>
    <w:rsid w:val="00257EC6"/>
    <w:rsid w:val="00262678"/>
    <w:rsid w:val="00263EE6"/>
    <w:rsid w:val="00264B8F"/>
    <w:rsid w:val="0026776B"/>
    <w:rsid w:val="00267A52"/>
    <w:rsid w:val="00267CD8"/>
    <w:rsid w:val="0027115B"/>
    <w:rsid w:val="00271E2C"/>
    <w:rsid w:val="0027491E"/>
    <w:rsid w:val="00274D80"/>
    <w:rsid w:val="00275AA4"/>
    <w:rsid w:val="00276795"/>
    <w:rsid w:val="002776DF"/>
    <w:rsid w:val="00277D52"/>
    <w:rsid w:val="00277D8D"/>
    <w:rsid w:val="00280901"/>
    <w:rsid w:val="00280D72"/>
    <w:rsid w:val="002817CF"/>
    <w:rsid w:val="002823FF"/>
    <w:rsid w:val="00282951"/>
    <w:rsid w:val="002835C9"/>
    <w:rsid w:val="00284801"/>
    <w:rsid w:val="0028504A"/>
    <w:rsid w:val="002856C0"/>
    <w:rsid w:val="00286164"/>
    <w:rsid w:val="00287297"/>
    <w:rsid w:val="002872F6"/>
    <w:rsid w:val="00287A87"/>
    <w:rsid w:val="00291B45"/>
    <w:rsid w:val="00292DF5"/>
    <w:rsid w:val="002940FC"/>
    <w:rsid w:val="00294A6B"/>
    <w:rsid w:val="00294B16"/>
    <w:rsid w:val="00294C91"/>
    <w:rsid w:val="00295F36"/>
    <w:rsid w:val="00297F35"/>
    <w:rsid w:val="002A113D"/>
    <w:rsid w:val="002A17F4"/>
    <w:rsid w:val="002A19FD"/>
    <w:rsid w:val="002A358D"/>
    <w:rsid w:val="002A3A10"/>
    <w:rsid w:val="002A3C58"/>
    <w:rsid w:val="002A564A"/>
    <w:rsid w:val="002A6A7D"/>
    <w:rsid w:val="002B1D74"/>
    <w:rsid w:val="002B271F"/>
    <w:rsid w:val="002B4269"/>
    <w:rsid w:val="002B4457"/>
    <w:rsid w:val="002B4A79"/>
    <w:rsid w:val="002B61EE"/>
    <w:rsid w:val="002B64A1"/>
    <w:rsid w:val="002B6941"/>
    <w:rsid w:val="002B6EC9"/>
    <w:rsid w:val="002C0203"/>
    <w:rsid w:val="002C0C07"/>
    <w:rsid w:val="002C1BDF"/>
    <w:rsid w:val="002C2443"/>
    <w:rsid w:val="002C295E"/>
    <w:rsid w:val="002C2CD4"/>
    <w:rsid w:val="002C3474"/>
    <w:rsid w:val="002C3911"/>
    <w:rsid w:val="002C3E57"/>
    <w:rsid w:val="002C5625"/>
    <w:rsid w:val="002C7114"/>
    <w:rsid w:val="002D09BC"/>
    <w:rsid w:val="002D0D14"/>
    <w:rsid w:val="002D1345"/>
    <w:rsid w:val="002D1B16"/>
    <w:rsid w:val="002D2149"/>
    <w:rsid w:val="002D2290"/>
    <w:rsid w:val="002D2861"/>
    <w:rsid w:val="002D3DF7"/>
    <w:rsid w:val="002D40A5"/>
    <w:rsid w:val="002D6AA8"/>
    <w:rsid w:val="002D7881"/>
    <w:rsid w:val="002E1169"/>
    <w:rsid w:val="002E1697"/>
    <w:rsid w:val="002E187C"/>
    <w:rsid w:val="002E358E"/>
    <w:rsid w:val="002E3D33"/>
    <w:rsid w:val="002E4B68"/>
    <w:rsid w:val="002E505F"/>
    <w:rsid w:val="002E559C"/>
    <w:rsid w:val="002E6086"/>
    <w:rsid w:val="002E6C55"/>
    <w:rsid w:val="002E79E3"/>
    <w:rsid w:val="002E7D9A"/>
    <w:rsid w:val="002F1087"/>
    <w:rsid w:val="002F1991"/>
    <w:rsid w:val="002F39D8"/>
    <w:rsid w:val="002F3BB0"/>
    <w:rsid w:val="002F3F56"/>
    <w:rsid w:val="002F4E95"/>
    <w:rsid w:val="002F50E4"/>
    <w:rsid w:val="002F5245"/>
    <w:rsid w:val="002F6EF7"/>
    <w:rsid w:val="002F7574"/>
    <w:rsid w:val="002F7A77"/>
    <w:rsid w:val="002F7B26"/>
    <w:rsid w:val="002F7C94"/>
    <w:rsid w:val="0030018F"/>
    <w:rsid w:val="00301AB3"/>
    <w:rsid w:val="00302810"/>
    <w:rsid w:val="00303662"/>
    <w:rsid w:val="00304498"/>
    <w:rsid w:val="00304C5A"/>
    <w:rsid w:val="0030547A"/>
    <w:rsid w:val="00305BCA"/>
    <w:rsid w:val="003069B1"/>
    <w:rsid w:val="003075FB"/>
    <w:rsid w:val="00307659"/>
    <w:rsid w:val="00307666"/>
    <w:rsid w:val="003076F5"/>
    <w:rsid w:val="00310A5F"/>
    <w:rsid w:val="00310F58"/>
    <w:rsid w:val="00311689"/>
    <w:rsid w:val="00312033"/>
    <w:rsid w:val="00312090"/>
    <w:rsid w:val="003122AE"/>
    <w:rsid w:val="00313C64"/>
    <w:rsid w:val="00313CC2"/>
    <w:rsid w:val="003140BB"/>
    <w:rsid w:val="00314FF3"/>
    <w:rsid w:val="00315B5B"/>
    <w:rsid w:val="003161DD"/>
    <w:rsid w:val="00317C91"/>
    <w:rsid w:val="00320E40"/>
    <w:rsid w:val="003211DB"/>
    <w:rsid w:val="003215F8"/>
    <w:rsid w:val="0032200A"/>
    <w:rsid w:val="003226B1"/>
    <w:rsid w:val="00323330"/>
    <w:rsid w:val="00324614"/>
    <w:rsid w:val="00324688"/>
    <w:rsid w:val="00325099"/>
    <w:rsid w:val="00325284"/>
    <w:rsid w:val="00325A7E"/>
    <w:rsid w:val="00326176"/>
    <w:rsid w:val="0032778E"/>
    <w:rsid w:val="00327AC1"/>
    <w:rsid w:val="0033009E"/>
    <w:rsid w:val="00330399"/>
    <w:rsid w:val="003317A6"/>
    <w:rsid w:val="003342F1"/>
    <w:rsid w:val="0033431F"/>
    <w:rsid w:val="00335160"/>
    <w:rsid w:val="003351A0"/>
    <w:rsid w:val="003353E5"/>
    <w:rsid w:val="00335FF6"/>
    <w:rsid w:val="00336891"/>
    <w:rsid w:val="00337488"/>
    <w:rsid w:val="0034017D"/>
    <w:rsid w:val="00340995"/>
    <w:rsid w:val="00340C38"/>
    <w:rsid w:val="00340DF5"/>
    <w:rsid w:val="00343565"/>
    <w:rsid w:val="003438E4"/>
    <w:rsid w:val="00343C45"/>
    <w:rsid w:val="00343CE5"/>
    <w:rsid w:val="00344EE6"/>
    <w:rsid w:val="00345731"/>
    <w:rsid w:val="00345BCF"/>
    <w:rsid w:val="00345ED2"/>
    <w:rsid w:val="00346FF3"/>
    <w:rsid w:val="00347B79"/>
    <w:rsid w:val="00347F14"/>
    <w:rsid w:val="00351F8F"/>
    <w:rsid w:val="0035238C"/>
    <w:rsid w:val="00352F51"/>
    <w:rsid w:val="0035342A"/>
    <w:rsid w:val="0035413D"/>
    <w:rsid w:val="003541CD"/>
    <w:rsid w:val="00355C68"/>
    <w:rsid w:val="003563EB"/>
    <w:rsid w:val="00356F5D"/>
    <w:rsid w:val="003579CC"/>
    <w:rsid w:val="00360673"/>
    <w:rsid w:val="00360C60"/>
    <w:rsid w:val="00361115"/>
    <w:rsid w:val="00361DB6"/>
    <w:rsid w:val="00363115"/>
    <w:rsid w:val="0036445F"/>
    <w:rsid w:val="003645D4"/>
    <w:rsid w:val="003655FA"/>
    <w:rsid w:val="00365E65"/>
    <w:rsid w:val="00371C25"/>
    <w:rsid w:val="00373753"/>
    <w:rsid w:val="00375498"/>
    <w:rsid w:val="003763CE"/>
    <w:rsid w:val="0037684C"/>
    <w:rsid w:val="00376AF2"/>
    <w:rsid w:val="00377218"/>
    <w:rsid w:val="00377407"/>
    <w:rsid w:val="0037796C"/>
    <w:rsid w:val="00377E63"/>
    <w:rsid w:val="00380746"/>
    <w:rsid w:val="00381464"/>
    <w:rsid w:val="00382BCD"/>
    <w:rsid w:val="00383BA0"/>
    <w:rsid w:val="00383DA3"/>
    <w:rsid w:val="0038474C"/>
    <w:rsid w:val="0038491E"/>
    <w:rsid w:val="00385362"/>
    <w:rsid w:val="00385EE2"/>
    <w:rsid w:val="003872EB"/>
    <w:rsid w:val="00391C64"/>
    <w:rsid w:val="0039215C"/>
    <w:rsid w:val="00392EF1"/>
    <w:rsid w:val="00394A34"/>
    <w:rsid w:val="003955A7"/>
    <w:rsid w:val="003958FB"/>
    <w:rsid w:val="00395FA8"/>
    <w:rsid w:val="00396486"/>
    <w:rsid w:val="00396E84"/>
    <w:rsid w:val="003A17C0"/>
    <w:rsid w:val="003A1DA7"/>
    <w:rsid w:val="003A20AD"/>
    <w:rsid w:val="003A23C9"/>
    <w:rsid w:val="003A2D43"/>
    <w:rsid w:val="003A32CB"/>
    <w:rsid w:val="003A3F30"/>
    <w:rsid w:val="003A46F0"/>
    <w:rsid w:val="003A5328"/>
    <w:rsid w:val="003A7747"/>
    <w:rsid w:val="003A77D6"/>
    <w:rsid w:val="003B14D7"/>
    <w:rsid w:val="003B1539"/>
    <w:rsid w:val="003B1B20"/>
    <w:rsid w:val="003B1D34"/>
    <w:rsid w:val="003B3D6F"/>
    <w:rsid w:val="003B46C7"/>
    <w:rsid w:val="003B47F0"/>
    <w:rsid w:val="003B48A0"/>
    <w:rsid w:val="003B5236"/>
    <w:rsid w:val="003B57DF"/>
    <w:rsid w:val="003B58D7"/>
    <w:rsid w:val="003B5C6D"/>
    <w:rsid w:val="003B68E1"/>
    <w:rsid w:val="003C014C"/>
    <w:rsid w:val="003C1BA8"/>
    <w:rsid w:val="003C4062"/>
    <w:rsid w:val="003C522E"/>
    <w:rsid w:val="003C566B"/>
    <w:rsid w:val="003C56D3"/>
    <w:rsid w:val="003C5A1E"/>
    <w:rsid w:val="003C6902"/>
    <w:rsid w:val="003C759B"/>
    <w:rsid w:val="003C7E6F"/>
    <w:rsid w:val="003D001C"/>
    <w:rsid w:val="003D0176"/>
    <w:rsid w:val="003D1636"/>
    <w:rsid w:val="003D16C7"/>
    <w:rsid w:val="003D202D"/>
    <w:rsid w:val="003D24F3"/>
    <w:rsid w:val="003D27E5"/>
    <w:rsid w:val="003D523D"/>
    <w:rsid w:val="003D5C08"/>
    <w:rsid w:val="003D643A"/>
    <w:rsid w:val="003D6722"/>
    <w:rsid w:val="003D6D96"/>
    <w:rsid w:val="003D7AF6"/>
    <w:rsid w:val="003E02E9"/>
    <w:rsid w:val="003E060F"/>
    <w:rsid w:val="003E0B92"/>
    <w:rsid w:val="003E1DAB"/>
    <w:rsid w:val="003E2144"/>
    <w:rsid w:val="003E2D73"/>
    <w:rsid w:val="003E310A"/>
    <w:rsid w:val="003E36EC"/>
    <w:rsid w:val="003E3E8D"/>
    <w:rsid w:val="003E4332"/>
    <w:rsid w:val="003E43D3"/>
    <w:rsid w:val="003E4698"/>
    <w:rsid w:val="003E4C9B"/>
    <w:rsid w:val="003E5501"/>
    <w:rsid w:val="003E5A90"/>
    <w:rsid w:val="003E5BB8"/>
    <w:rsid w:val="003E5DA2"/>
    <w:rsid w:val="003E5F07"/>
    <w:rsid w:val="003E6963"/>
    <w:rsid w:val="003E7353"/>
    <w:rsid w:val="003F090C"/>
    <w:rsid w:val="003F0DD9"/>
    <w:rsid w:val="003F1468"/>
    <w:rsid w:val="003F242A"/>
    <w:rsid w:val="003F26D1"/>
    <w:rsid w:val="003F3298"/>
    <w:rsid w:val="003F3482"/>
    <w:rsid w:val="003F39B7"/>
    <w:rsid w:val="003F3E45"/>
    <w:rsid w:val="003F440D"/>
    <w:rsid w:val="003F5378"/>
    <w:rsid w:val="003F547A"/>
    <w:rsid w:val="003F7D1A"/>
    <w:rsid w:val="004008D9"/>
    <w:rsid w:val="00401D3B"/>
    <w:rsid w:val="0040257C"/>
    <w:rsid w:val="00402D1B"/>
    <w:rsid w:val="00403BEB"/>
    <w:rsid w:val="00404BB6"/>
    <w:rsid w:val="00404DB7"/>
    <w:rsid w:val="00405B2D"/>
    <w:rsid w:val="00405FB5"/>
    <w:rsid w:val="00406BD1"/>
    <w:rsid w:val="00406D0C"/>
    <w:rsid w:val="00406F3F"/>
    <w:rsid w:val="004076E8"/>
    <w:rsid w:val="00410818"/>
    <w:rsid w:val="00410C9F"/>
    <w:rsid w:val="004113F3"/>
    <w:rsid w:val="004115DB"/>
    <w:rsid w:val="004123FF"/>
    <w:rsid w:val="00412F7E"/>
    <w:rsid w:val="00414E92"/>
    <w:rsid w:val="004157EE"/>
    <w:rsid w:val="00415814"/>
    <w:rsid w:val="0041590C"/>
    <w:rsid w:val="00415A32"/>
    <w:rsid w:val="004160C8"/>
    <w:rsid w:val="00416CA4"/>
    <w:rsid w:val="00416EB4"/>
    <w:rsid w:val="00417D89"/>
    <w:rsid w:val="00417FB6"/>
    <w:rsid w:val="0042069A"/>
    <w:rsid w:val="00420FED"/>
    <w:rsid w:val="004241B3"/>
    <w:rsid w:val="0042458E"/>
    <w:rsid w:val="00424CBF"/>
    <w:rsid w:val="0042679D"/>
    <w:rsid w:val="0042680F"/>
    <w:rsid w:val="0042694B"/>
    <w:rsid w:val="00426BA0"/>
    <w:rsid w:val="00426E80"/>
    <w:rsid w:val="004301A6"/>
    <w:rsid w:val="00430F22"/>
    <w:rsid w:val="004323F6"/>
    <w:rsid w:val="004329FF"/>
    <w:rsid w:val="00434046"/>
    <w:rsid w:val="00434738"/>
    <w:rsid w:val="00434AA3"/>
    <w:rsid w:val="00435274"/>
    <w:rsid w:val="004359EB"/>
    <w:rsid w:val="00444890"/>
    <w:rsid w:val="00445D65"/>
    <w:rsid w:val="0044618A"/>
    <w:rsid w:val="00446822"/>
    <w:rsid w:val="0044684A"/>
    <w:rsid w:val="0044708E"/>
    <w:rsid w:val="004471E1"/>
    <w:rsid w:val="004478E5"/>
    <w:rsid w:val="00447E94"/>
    <w:rsid w:val="00452AF2"/>
    <w:rsid w:val="00452E65"/>
    <w:rsid w:val="00453EBB"/>
    <w:rsid w:val="00454236"/>
    <w:rsid w:val="0045778D"/>
    <w:rsid w:val="00457E3E"/>
    <w:rsid w:val="004603FF"/>
    <w:rsid w:val="004619A7"/>
    <w:rsid w:val="00462299"/>
    <w:rsid w:val="00463C4A"/>
    <w:rsid w:val="00463D7F"/>
    <w:rsid w:val="0046606E"/>
    <w:rsid w:val="00466123"/>
    <w:rsid w:val="00466533"/>
    <w:rsid w:val="00467132"/>
    <w:rsid w:val="00467199"/>
    <w:rsid w:val="00467652"/>
    <w:rsid w:val="0047153F"/>
    <w:rsid w:val="00471D85"/>
    <w:rsid w:val="00471FFE"/>
    <w:rsid w:val="0047235E"/>
    <w:rsid w:val="00472825"/>
    <w:rsid w:val="00472BEC"/>
    <w:rsid w:val="004739FF"/>
    <w:rsid w:val="00475AB9"/>
    <w:rsid w:val="00475FCF"/>
    <w:rsid w:val="00476789"/>
    <w:rsid w:val="0047683C"/>
    <w:rsid w:val="00476B02"/>
    <w:rsid w:val="00480E19"/>
    <w:rsid w:val="00480EE5"/>
    <w:rsid w:val="004821EF"/>
    <w:rsid w:val="00482303"/>
    <w:rsid w:val="00483298"/>
    <w:rsid w:val="00483E2E"/>
    <w:rsid w:val="00484886"/>
    <w:rsid w:val="0048494E"/>
    <w:rsid w:val="00485C56"/>
    <w:rsid w:val="00487AF8"/>
    <w:rsid w:val="0049185E"/>
    <w:rsid w:val="00492201"/>
    <w:rsid w:val="00492C19"/>
    <w:rsid w:val="00493AE9"/>
    <w:rsid w:val="00494BE4"/>
    <w:rsid w:val="004957AA"/>
    <w:rsid w:val="00496020"/>
    <w:rsid w:val="00496702"/>
    <w:rsid w:val="00496B5D"/>
    <w:rsid w:val="00496E73"/>
    <w:rsid w:val="00497DEC"/>
    <w:rsid w:val="00497E8E"/>
    <w:rsid w:val="004A0038"/>
    <w:rsid w:val="004A0489"/>
    <w:rsid w:val="004A0DA1"/>
    <w:rsid w:val="004A0EE2"/>
    <w:rsid w:val="004A1594"/>
    <w:rsid w:val="004A1892"/>
    <w:rsid w:val="004A33BD"/>
    <w:rsid w:val="004A4879"/>
    <w:rsid w:val="004A55FB"/>
    <w:rsid w:val="004A6702"/>
    <w:rsid w:val="004A6A91"/>
    <w:rsid w:val="004A6D7B"/>
    <w:rsid w:val="004A6FB0"/>
    <w:rsid w:val="004A7665"/>
    <w:rsid w:val="004A7C4D"/>
    <w:rsid w:val="004B13C7"/>
    <w:rsid w:val="004B175E"/>
    <w:rsid w:val="004B2524"/>
    <w:rsid w:val="004B2A90"/>
    <w:rsid w:val="004B45F9"/>
    <w:rsid w:val="004B46B8"/>
    <w:rsid w:val="004B5034"/>
    <w:rsid w:val="004B5F1D"/>
    <w:rsid w:val="004B60CA"/>
    <w:rsid w:val="004C0A1D"/>
    <w:rsid w:val="004C130A"/>
    <w:rsid w:val="004C310D"/>
    <w:rsid w:val="004C3601"/>
    <w:rsid w:val="004C43D9"/>
    <w:rsid w:val="004C4889"/>
    <w:rsid w:val="004C4927"/>
    <w:rsid w:val="004C4CCB"/>
    <w:rsid w:val="004D00DB"/>
    <w:rsid w:val="004D01D9"/>
    <w:rsid w:val="004D075E"/>
    <w:rsid w:val="004D2368"/>
    <w:rsid w:val="004D2AD6"/>
    <w:rsid w:val="004D3A60"/>
    <w:rsid w:val="004D517F"/>
    <w:rsid w:val="004D51CE"/>
    <w:rsid w:val="004D7DFD"/>
    <w:rsid w:val="004E132B"/>
    <w:rsid w:val="004E2B27"/>
    <w:rsid w:val="004E2CD6"/>
    <w:rsid w:val="004E3FF3"/>
    <w:rsid w:val="004E4E6A"/>
    <w:rsid w:val="004E5D11"/>
    <w:rsid w:val="004E616C"/>
    <w:rsid w:val="004E679E"/>
    <w:rsid w:val="004E7398"/>
    <w:rsid w:val="004F0A9C"/>
    <w:rsid w:val="004F11CD"/>
    <w:rsid w:val="004F1244"/>
    <w:rsid w:val="004F1804"/>
    <w:rsid w:val="004F19AF"/>
    <w:rsid w:val="004F1B29"/>
    <w:rsid w:val="004F1F33"/>
    <w:rsid w:val="004F334C"/>
    <w:rsid w:val="004F51CB"/>
    <w:rsid w:val="004F592D"/>
    <w:rsid w:val="004F61FB"/>
    <w:rsid w:val="004F63C6"/>
    <w:rsid w:val="004F6627"/>
    <w:rsid w:val="004F6769"/>
    <w:rsid w:val="004F6CBB"/>
    <w:rsid w:val="004F79BA"/>
    <w:rsid w:val="004F7F85"/>
    <w:rsid w:val="005010F7"/>
    <w:rsid w:val="00501FBC"/>
    <w:rsid w:val="0050201F"/>
    <w:rsid w:val="00502767"/>
    <w:rsid w:val="00504ADB"/>
    <w:rsid w:val="00504F67"/>
    <w:rsid w:val="00505551"/>
    <w:rsid w:val="005056D2"/>
    <w:rsid w:val="00506E48"/>
    <w:rsid w:val="00511619"/>
    <w:rsid w:val="00511A97"/>
    <w:rsid w:val="00511ED5"/>
    <w:rsid w:val="00512692"/>
    <w:rsid w:val="00512D42"/>
    <w:rsid w:val="00513066"/>
    <w:rsid w:val="005131B6"/>
    <w:rsid w:val="00513BB6"/>
    <w:rsid w:val="00515C06"/>
    <w:rsid w:val="00515F83"/>
    <w:rsid w:val="00517582"/>
    <w:rsid w:val="00520C73"/>
    <w:rsid w:val="00520D98"/>
    <w:rsid w:val="00521190"/>
    <w:rsid w:val="0052173A"/>
    <w:rsid w:val="00522532"/>
    <w:rsid w:val="005227F6"/>
    <w:rsid w:val="0052340C"/>
    <w:rsid w:val="005237F4"/>
    <w:rsid w:val="0052429C"/>
    <w:rsid w:val="00525304"/>
    <w:rsid w:val="00525324"/>
    <w:rsid w:val="005265FA"/>
    <w:rsid w:val="00527840"/>
    <w:rsid w:val="0052796D"/>
    <w:rsid w:val="005304F5"/>
    <w:rsid w:val="005341B5"/>
    <w:rsid w:val="00534CC7"/>
    <w:rsid w:val="00534FE0"/>
    <w:rsid w:val="00535972"/>
    <w:rsid w:val="0053607B"/>
    <w:rsid w:val="00540525"/>
    <w:rsid w:val="00540946"/>
    <w:rsid w:val="00541876"/>
    <w:rsid w:val="00542319"/>
    <w:rsid w:val="005424E0"/>
    <w:rsid w:val="005424F5"/>
    <w:rsid w:val="005450E7"/>
    <w:rsid w:val="00547FD0"/>
    <w:rsid w:val="00550D4A"/>
    <w:rsid w:val="00551084"/>
    <w:rsid w:val="0055197D"/>
    <w:rsid w:val="005526C6"/>
    <w:rsid w:val="0055281D"/>
    <w:rsid w:val="00552948"/>
    <w:rsid w:val="00553001"/>
    <w:rsid w:val="00554146"/>
    <w:rsid w:val="00555BB3"/>
    <w:rsid w:val="00556315"/>
    <w:rsid w:val="005600EA"/>
    <w:rsid w:val="005614E7"/>
    <w:rsid w:val="00561F2F"/>
    <w:rsid w:val="00562682"/>
    <w:rsid w:val="00562E75"/>
    <w:rsid w:val="00564918"/>
    <w:rsid w:val="00564A17"/>
    <w:rsid w:val="00565885"/>
    <w:rsid w:val="005666EB"/>
    <w:rsid w:val="0057056A"/>
    <w:rsid w:val="00570701"/>
    <w:rsid w:val="00571B9E"/>
    <w:rsid w:val="0057308E"/>
    <w:rsid w:val="005756C7"/>
    <w:rsid w:val="00575725"/>
    <w:rsid w:val="00575A3D"/>
    <w:rsid w:val="00575AC0"/>
    <w:rsid w:val="00575CF1"/>
    <w:rsid w:val="00576F9A"/>
    <w:rsid w:val="00577501"/>
    <w:rsid w:val="00580775"/>
    <w:rsid w:val="005813B7"/>
    <w:rsid w:val="00582838"/>
    <w:rsid w:val="00583255"/>
    <w:rsid w:val="00584B36"/>
    <w:rsid w:val="00585012"/>
    <w:rsid w:val="00585875"/>
    <w:rsid w:val="00585A5C"/>
    <w:rsid w:val="00586193"/>
    <w:rsid w:val="00587E9B"/>
    <w:rsid w:val="0059138B"/>
    <w:rsid w:val="005919D9"/>
    <w:rsid w:val="00591A43"/>
    <w:rsid w:val="00591DB9"/>
    <w:rsid w:val="005920D8"/>
    <w:rsid w:val="0059345F"/>
    <w:rsid w:val="00593A1A"/>
    <w:rsid w:val="005940F7"/>
    <w:rsid w:val="005947BA"/>
    <w:rsid w:val="00594D0E"/>
    <w:rsid w:val="00595B96"/>
    <w:rsid w:val="00596A85"/>
    <w:rsid w:val="005A0181"/>
    <w:rsid w:val="005A0D60"/>
    <w:rsid w:val="005A1B14"/>
    <w:rsid w:val="005A2481"/>
    <w:rsid w:val="005A4228"/>
    <w:rsid w:val="005A44D3"/>
    <w:rsid w:val="005A503B"/>
    <w:rsid w:val="005A71BF"/>
    <w:rsid w:val="005A7AFF"/>
    <w:rsid w:val="005A7D8A"/>
    <w:rsid w:val="005B08A0"/>
    <w:rsid w:val="005B1186"/>
    <w:rsid w:val="005B1D84"/>
    <w:rsid w:val="005B2192"/>
    <w:rsid w:val="005B38F7"/>
    <w:rsid w:val="005B3DA6"/>
    <w:rsid w:val="005B4017"/>
    <w:rsid w:val="005B4CA6"/>
    <w:rsid w:val="005B569A"/>
    <w:rsid w:val="005B6048"/>
    <w:rsid w:val="005B695B"/>
    <w:rsid w:val="005B7E88"/>
    <w:rsid w:val="005C078F"/>
    <w:rsid w:val="005C0844"/>
    <w:rsid w:val="005C09D3"/>
    <w:rsid w:val="005C0EBA"/>
    <w:rsid w:val="005C1A66"/>
    <w:rsid w:val="005C1E72"/>
    <w:rsid w:val="005C2FC7"/>
    <w:rsid w:val="005C352B"/>
    <w:rsid w:val="005C54AE"/>
    <w:rsid w:val="005C62C7"/>
    <w:rsid w:val="005C7958"/>
    <w:rsid w:val="005D01DD"/>
    <w:rsid w:val="005D032E"/>
    <w:rsid w:val="005D044D"/>
    <w:rsid w:val="005D0A1D"/>
    <w:rsid w:val="005D1E55"/>
    <w:rsid w:val="005D4CC9"/>
    <w:rsid w:val="005D4E38"/>
    <w:rsid w:val="005D4F56"/>
    <w:rsid w:val="005D5789"/>
    <w:rsid w:val="005D57EB"/>
    <w:rsid w:val="005D7925"/>
    <w:rsid w:val="005E0A95"/>
    <w:rsid w:val="005E21B9"/>
    <w:rsid w:val="005E2408"/>
    <w:rsid w:val="005E274D"/>
    <w:rsid w:val="005E28ED"/>
    <w:rsid w:val="005E32E0"/>
    <w:rsid w:val="005E3318"/>
    <w:rsid w:val="005E57FC"/>
    <w:rsid w:val="005E5C07"/>
    <w:rsid w:val="005E5F5B"/>
    <w:rsid w:val="005E63C5"/>
    <w:rsid w:val="005E6809"/>
    <w:rsid w:val="005E709B"/>
    <w:rsid w:val="005E7914"/>
    <w:rsid w:val="005F02BD"/>
    <w:rsid w:val="005F1625"/>
    <w:rsid w:val="005F16DB"/>
    <w:rsid w:val="005F2E11"/>
    <w:rsid w:val="005F39CB"/>
    <w:rsid w:val="005F55F4"/>
    <w:rsid w:val="005F587C"/>
    <w:rsid w:val="005F5EE6"/>
    <w:rsid w:val="005F5F9E"/>
    <w:rsid w:val="005F6FED"/>
    <w:rsid w:val="006016BE"/>
    <w:rsid w:val="00601AC4"/>
    <w:rsid w:val="00602791"/>
    <w:rsid w:val="0060319F"/>
    <w:rsid w:val="00603485"/>
    <w:rsid w:val="006044F6"/>
    <w:rsid w:val="00604872"/>
    <w:rsid w:val="00604B5D"/>
    <w:rsid w:val="0060525B"/>
    <w:rsid w:val="0060634F"/>
    <w:rsid w:val="006063BD"/>
    <w:rsid w:val="00606522"/>
    <w:rsid w:val="0060660F"/>
    <w:rsid w:val="00606C13"/>
    <w:rsid w:val="006074F1"/>
    <w:rsid w:val="006101E1"/>
    <w:rsid w:val="006118FA"/>
    <w:rsid w:val="00611A0F"/>
    <w:rsid w:val="00611ACA"/>
    <w:rsid w:val="00612850"/>
    <w:rsid w:val="00612C40"/>
    <w:rsid w:val="00613EC4"/>
    <w:rsid w:val="00614D7A"/>
    <w:rsid w:val="0061502B"/>
    <w:rsid w:val="00616749"/>
    <w:rsid w:val="00616BD3"/>
    <w:rsid w:val="00617411"/>
    <w:rsid w:val="00621D0D"/>
    <w:rsid w:val="00623D0D"/>
    <w:rsid w:val="0062425B"/>
    <w:rsid w:val="00625BD6"/>
    <w:rsid w:val="00630078"/>
    <w:rsid w:val="006301EA"/>
    <w:rsid w:val="00630DC3"/>
    <w:rsid w:val="006316C7"/>
    <w:rsid w:val="00632D0C"/>
    <w:rsid w:val="00633554"/>
    <w:rsid w:val="00634DDC"/>
    <w:rsid w:val="006355EA"/>
    <w:rsid w:val="006359A7"/>
    <w:rsid w:val="00636A41"/>
    <w:rsid w:val="006370F4"/>
    <w:rsid w:val="0063771F"/>
    <w:rsid w:val="00637953"/>
    <w:rsid w:val="00643C65"/>
    <w:rsid w:val="00644F3F"/>
    <w:rsid w:val="006452ED"/>
    <w:rsid w:val="00646146"/>
    <w:rsid w:val="006462B0"/>
    <w:rsid w:val="006470FF"/>
    <w:rsid w:val="0065008C"/>
    <w:rsid w:val="00650FC9"/>
    <w:rsid w:val="006538F2"/>
    <w:rsid w:val="006549C4"/>
    <w:rsid w:val="00655475"/>
    <w:rsid w:val="00657C21"/>
    <w:rsid w:val="00660DE0"/>
    <w:rsid w:val="00660EEE"/>
    <w:rsid w:val="0066118C"/>
    <w:rsid w:val="00663234"/>
    <w:rsid w:val="00664912"/>
    <w:rsid w:val="00665885"/>
    <w:rsid w:val="00665FF3"/>
    <w:rsid w:val="00666B72"/>
    <w:rsid w:val="00672940"/>
    <w:rsid w:val="00672A14"/>
    <w:rsid w:val="00672A19"/>
    <w:rsid w:val="0067316C"/>
    <w:rsid w:val="00675956"/>
    <w:rsid w:val="0067668E"/>
    <w:rsid w:val="0067783F"/>
    <w:rsid w:val="00680207"/>
    <w:rsid w:val="00680DD8"/>
    <w:rsid w:val="0068119C"/>
    <w:rsid w:val="0068141E"/>
    <w:rsid w:val="00682A06"/>
    <w:rsid w:val="00682D73"/>
    <w:rsid w:val="006835F3"/>
    <w:rsid w:val="00683F0F"/>
    <w:rsid w:val="0068415B"/>
    <w:rsid w:val="00684850"/>
    <w:rsid w:val="0068498C"/>
    <w:rsid w:val="00684C79"/>
    <w:rsid w:val="006854F5"/>
    <w:rsid w:val="00691236"/>
    <w:rsid w:val="00691296"/>
    <w:rsid w:val="00691951"/>
    <w:rsid w:val="006919ED"/>
    <w:rsid w:val="00692660"/>
    <w:rsid w:val="0069308D"/>
    <w:rsid w:val="00693872"/>
    <w:rsid w:val="00693B58"/>
    <w:rsid w:val="006954E7"/>
    <w:rsid w:val="00695C04"/>
    <w:rsid w:val="00695F87"/>
    <w:rsid w:val="00696348"/>
    <w:rsid w:val="0069697E"/>
    <w:rsid w:val="00696EB2"/>
    <w:rsid w:val="0069726A"/>
    <w:rsid w:val="006977FD"/>
    <w:rsid w:val="006A2601"/>
    <w:rsid w:val="006A27EF"/>
    <w:rsid w:val="006A2F67"/>
    <w:rsid w:val="006A3E66"/>
    <w:rsid w:val="006A3E91"/>
    <w:rsid w:val="006A4120"/>
    <w:rsid w:val="006A41F9"/>
    <w:rsid w:val="006A4C2A"/>
    <w:rsid w:val="006A736B"/>
    <w:rsid w:val="006A755D"/>
    <w:rsid w:val="006A79E1"/>
    <w:rsid w:val="006A7C66"/>
    <w:rsid w:val="006B04DB"/>
    <w:rsid w:val="006B0BF3"/>
    <w:rsid w:val="006B0D2E"/>
    <w:rsid w:val="006B0DD9"/>
    <w:rsid w:val="006B285B"/>
    <w:rsid w:val="006B2887"/>
    <w:rsid w:val="006B3104"/>
    <w:rsid w:val="006B32F5"/>
    <w:rsid w:val="006B3A00"/>
    <w:rsid w:val="006B3D92"/>
    <w:rsid w:val="006B3F7F"/>
    <w:rsid w:val="006B5332"/>
    <w:rsid w:val="006B54DB"/>
    <w:rsid w:val="006B617C"/>
    <w:rsid w:val="006B7A24"/>
    <w:rsid w:val="006C0581"/>
    <w:rsid w:val="006C0ED6"/>
    <w:rsid w:val="006C15F4"/>
    <w:rsid w:val="006C34B1"/>
    <w:rsid w:val="006C4D9B"/>
    <w:rsid w:val="006C5028"/>
    <w:rsid w:val="006C5D6F"/>
    <w:rsid w:val="006C601A"/>
    <w:rsid w:val="006C7C2D"/>
    <w:rsid w:val="006D0941"/>
    <w:rsid w:val="006D0E69"/>
    <w:rsid w:val="006D1B8A"/>
    <w:rsid w:val="006D2D23"/>
    <w:rsid w:val="006D48D1"/>
    <w:rsid w:val="006D4D7D"/>
    <w:rsid w:val="006D4E8F"/>
    <w:rsid w:val="006D547A"/>
    <w:rsid w:val="006D6C2F"/>
    <w:rsid w:val="006D7805"/>
    <w:rsid w:val="006E1C60"/>
    <w:rsid w:val="006E25E8"/>
    <w:rsid w:val="006E29D5"/>
    <w:rsid w:val="006E3104"/>
    <w:rsid w:val="006E33A9"/>
    <w:rsid w:val="006E52AA"/>
    <w:rsid w:val="006E5B98"/>
    <w:rsid w:val="006E7D51"/>
    <w:rsid w:val="006F0851"/>
    <w:rsid w:val="006F2738"/>
    <w:rsid w:val="006F2A31"/>
    <w:rsid w:val="006F5E72"/>
    <w:rsid w:val="006F647B"/>
    <w:rsid w:val="006F7228"/>
    <w:rsid w:val="006F75BD"/>
    <w:rsid w:val="006F7926"/>
    <w:rsid w:val="00701880"/>
    <w:rsid w:val="00701D9C"/>
    <w:rsid w:val="00703B10"/>
    <w:rsid w:val="00703D6C"/>
    <w:rsid w:val="007041C9"/>
    <w:rsid w:val="007048FB"/>
    <w:rsid w:val="00704B09"/>
    <w:rsid w:val="00705135"/>
    <w:rsid w:val="00705952"/>
    <w:rsid w:val="00705C81"/>
    <w:rsid w:val="007061FB"/>
    <w:rsid w:val="0070718A"/>
    <w:rsid w:val="007073F1"/>
    <w:rsid w:val="00710251"/>
    <w:rsid w:val="00710392"/>
    <w:rsid w:val="00712EED"/>
    <w:rsid w:val="007156A0"/>
    <w:rsid w:val="00716014"/>
    <w:rsid w:val="00716558"/>
    <w:rsid w:val="00717A23"/>
    <w:rsid w:val="00720061"/>
    <w:rsid w:val="00720291"/>
    <w:rsid w:val="007206B4"/>
    <w:rsid w:val="007219F2"/>
    <w:rsid w:val="00721DB2"/>
    <w:rsid w:val="00723E03"/>
    <w:rsid w:val="00723F05"/>
    <w:rsid w:val="0072442D"/>
    <w:rsid w:val="007250EA"/>
    <w:rsid w:val="0072630C"/>
    <w:rsid w:val="00726317"/>
    <w:rsid w:val="00727635"/>
    <w:rsid w:val="00730B37"/>
    <w:rsid w:val="00731439"/>
    <w:rsid w:val="007316B6"/>
    <w:rsid w:val="007316C0"/>
    <w:rsid w:val="007316DD"/>
    <w:rsid w:val="007317CB"/>
    <w:rsid w:val="00731F98"/>
    <w:rsid w:val="007328B8"/>
    <w:rsid w:val="0073338F"/>
    <w:rsid w:val="007334F3"/>
    <w:rsid w:val="007341A2"/>
    <w:rsid w:val="007343F9"/>
    <w:rsid w:val="00734F8F"/>
    <w:rsid w:val="00735378"/>
    <w:rsid w:val="00736CFE"/>
    <w:rsid w:val="007378AC"/>
    <w:rsid w:val="00737E20"/>
    <w:rsid w:val="00740A95"/>
    <w:rsid w:val="00741D12"/>
    <w:rsid w:val="007430F3"/>
    <w:rsid w:val="00745BCD"/>
    <w:rsid w:val="00745D3B"/>
    <w:rsid w:val="007465C8"/>
    <w:rsid w:val="007478AC"/>
    <w:rsid w:val="007505CB"/>
    <w:rsid w:val="00750994"/>
    <w:rsid w:val="00750A14"/>
    <w:rsid w:val="00751118"/>
    <w:rsid w:val="0075368F"/>
    <w:rsid w:val="00753737"/>
    <w:rsid w:val="00753D8F"/>
    <w:rsid w:val="007542FC"/>
    <w:rsid w:val="0075477A"/>
    <w:rsid w:val="00755185"/>
    <w:rsid w:val="007565DC"/>
    <w:rsid w:val="00760583"/>
    <w:rsid w:val="0076081A"/>
    <w:rsid w:val="00760A39"/>
    <w:rsid w:val="007618B1"/>
    <w:rsid w:val="00761CE9"/>
    <w:rsid w:val="007623A1"/>
    <w:rsid w:val="00762BC6"/>
    <w:rsid w:val="00763B3C"/>
    <w:rsid w:val="00763CC5"/>
    <w:rsid w:val="007647DB"/>
    <w:rsid w:val="0076621E"/>
    <w:rsid w:val="007663B7"/>
    <w:rsid w:val="007669E8"/>
    <w:rsid w:val="0076742C"/>
    <w:rsid w:val="007721EB"/>
    <w:rsid w:val="00773276"/>
    <w:rsid w:val="007732D5"/>
    <w:rsid w:val="0077489E"/>
    <w:rsid w:val="00774D4F"/>
    <w:rsid w:val="00775152"/>
    <w:rsid w:val="007754F1"/>
    <w:rsid w:val="00776FA3"/>
    <w:rsid w:val="00780825"/>
    <w:rsid w:val="00780F73"/>
    <w:rsid w:val="00780FEF"/>
    <w:rsid w:val="00781030"/>
    <w:rsid w:val="00781373"/>
    <w:rsid w:val="00781BF7"/>
    <w:rsid w:val="007821A0"/>
    <w:rsid w:val="00783302"/>
    <w:rsid w:val="007834DE"/>
    <w:rsid w:val="00784899"/>
    <w:rsid w:val="00784C85"/>
    <w:rsid w:val="007853F9"/>
    <w:rsid w:val="00786567"/>
    <w:rsid w:val="00786F4A"/>
    <w:rsid w:val="00791834"/>
    <w:rsid w:val="00791BFB"/>
    <w:rsid w:val="00791CD0"/>
    <w:rsid w:val="00791EC5"/>
    <w:rsid w:val="007932D9"/>
    <w:rsid w:val="00793446"/>
    <w:rsid w:val="0079435B"/>
    <w:rsid w:val="0079499E"/>
    <w:rsid w:val="00795345"/>
    <w:rsid w:val="007956FF"/>
    <w:rsid w:val="00797204"/>
    <w:rsid w:val="0079729A"/>
    <w:rsid w:val="007A10BB"/>
    <w:rsid w:val="007A14FB"/>
    <w:rsid w:val="007A1FB1"/>
    <w:rsid w:val="007A253C"/>
    <w:rsid w:val="007A2612"/>
    <w:rsid w:val="007A479A"/>
    <w:rsid w:val="007A4A06"/>
    <w:rsid w:val="007A64C2"/>
    <w:rsid w:val="007A7102"/>
    <w:rsid w:val="007A78F7"/>
    <w:rsid w:val="007A799C"/>
    <w:rsid w:val="007B1977"/>
    <w:rsid w:val="007B2DD0"/>
    <w:rsid w:val="007B4CC5"/>
    <w:rsid w:val="007B4D59"/>
    <w:rsid w:val="007B6115"/>
    <w:rsid w:val="007B7220"/>
    <w:rsid w:val="007B7951"/>
    <w:rsid w:val="007B7BBF"/>
    <w:rsid w:val="007C11E8"/>
    <w:rsid w:val="007C14EB"/>
    <w:rsid w:val="007C17DE"/>
    <w:rsid w:val="007C2828"/>
    <w:rsid w:val="007C3472"/>
    <w:rsid w:val="007C5A89"/>
    <w:rsid w:val="007C6408"/>
    <w:rsid w:val="007C6983"/>
    <w:rsid w:val="007C79F1"/>
    <w:rsid w:val="007C7B24"/>
    <w:rsid w:val="007D0664"/>
    <w:rsid w:val="007D08D5"/>
    <w:rsid w:val="007D116D"/>
    <w:rsid w:val="007D21E4"/>
    <w:rsid w:val="007D2901"/>
    <w:rsid w:val="007D3A6C"/>
    <w:rsid w:val="007D417A"/>
    <w:rsid w:val="007D4236"/>
    <w:rsid w:val="007D45AA"/>
    <w:rsid w:val="007D55B7"/>
    <w:rsid w:val="007D5D22"/>
    <w:rsid w:val="007D64C3"/>
    <w:rsid w:val="007D6FEB"/>
    <w:rsid w:val="007D7389"/>
    <w:rsid w:val="007E063F"/>
    <w:rsid w:val="007E0D2A"/>
    <w:rsid w:val="007E0E00"/>
    <w:rsid w:val="007E1427"/>
    <w:rsid w:val="007E2DD9"/>
    <w:rsid w:val="007E2F8D"/>
    <w:rsid w:val="007E3297"/>
    <w:rsid w:val="007E3A5D"/>
    <w:rsid w:val="007E5309"/>
    <w:rsid w:val="007E6020"/>
    <w:rsid w:val="007E7A9D"/>
    <w:rsid w:val="007E7F9B"/>
    <w:rsid w:val="007E7FB2"/>
    <w:rsid w:val="007F0B71"/>
    <w:rsid w:val="007F0F61"/>
    <w:rsid w:val="007F0F9E"/>
    <w:rsid w:val="007F153B"/>
    <w:rsid w:val="007F182D"/>
    <w:rsid w:val="007F1A05"/>
    <w:rsid w:val="007F235C"/>
    <w:rsid w:val="007F263A"/>
    <w:rsid w:val="007F2652"/>
    <w:rsid w:val="007F26A8"/>
    <w:rsid w:val="007F3428"/>
    <w:rsid w:val="007F3A30"/>
    <w:rsid w:val="007F4F28"/>
    <w:rsid w:val="007F5443"/>
    <w:rsid w:val="007F5655"/>
    <w:rsid w:val="007F58D0"/>
    <w:rsid w:val="007F5A29"/>
    <w:rsid w:val="007F70A2"/>
    <w:rsid w:val="0080079B"/>
    <w:rsid w:val="0080119C"/>
    <w:rsid w:val="0080124A"/>
    <w:rsid w:val="008019AD"/>
    <w:rsid w:val="00801EF8"/>
    <w:rsid w:val="00801F3A"/>
    <w:rsid w:val="00804745"/>
    <w:rsid w:val="00805A76"/>
    <w:rsid w:val="0080637A"/>
    <w:rsid w:val="00806FDF"/>
    <w:rsid w:val="00806FE9"/>
    <w:rsid w:val="00807C59"/>
    <w:rsid w:val="00811A03"/>
    <w:rsid w:val="00811AD9"/>
    <w:rsid w:val="0081211A"/>
    <w:rsid w:val="008124D8"/>
    <w:rsid w:val="008128BB"/>
    <w:rsid w:val="00812965"/>
    <w:rsid w:val="008129CB"/>
    <w:rsid w:val="00812B58"/>
    <w:rsid w:val="0081301C"/>
    <w:rsid w:val="0081355C"/>
    <w:rsid w:val="00813E8F"/>
    <w:rsid w:val="00814482"/>
    <w:rsid w:val="008146AB"/>
    <w:rsid w:val="0081596E"/>
    <w:rsid w:val="008159EC"/>
    <w:rsid w:val="008162F3"/>
    <w:rsid w:val="0081680B"/>
    <w:rsid w:val="0081685D"/>
    <w:rsid w:val="008174B0"/>
    <w:rsid w:val="008207DE"/>
    <w:rsid w:val="008234F2"/>
    <w:rsid w:val="0082448B"/>
    <w:rsid w:val="00825361"/>
    <w:rsid w:val="008271A2"/>
    <w:rsid w:val="0082784D"/>
    <w:rsid w:val="00831A7C"/>
    <w:rsid w:val="0083232F"/>
    <w:rsid w:val="00833599"/>
    <w:rsid w:val="008356AB"/>
    <w:rsid w:val="00836CBE"/>
    <w:rsid w:val="00836CD3"/>
    <w:rsid w:val="00842B21"/>
    <w:rsid w:val="00842D97"/>
    <w:rsid w:val="008434E9"/>
    <w:rsid w:val="008436DE"/>
    <w:rsid w:val="00845739"/>
    <w:rsid w:val="00845B6A"/>
    <w:rsid w:val="008461A8"/>
    <w:rsid w:val="0084648B"/>
    <w:rsid w:val="00846C7E"/>
    <w:rsid w:val="00847F25"/>
    <w:rsid w:val="0085067A"/>
    <w:rsid w:val="00850C7F"/>
    <w:rsid w:val="00850C9A"/>
    <w:rsid w:val="008516DD"/>
    <w:rsid w:val="0085285A"/>
    <w:rsid w:val="00853A96"/>
    <w:rsid w:val="00853E27"/>
    <w:rsid w:val="008541BD"/>
    <w:rsid w:val="00854648"/>
    <w:rsid w:val="0085538A"/>
    <w:rsid w:val="008556BD"/>
    <w:rsid w:val="00855CE1"/>
    <w:rsid w:val="00856A20"/>
    <w:rsid w:val="00860092"/>
    <w:rsid w:val="008601F2"/>
    <w:rsid w:val="008606AE"/>
    <w:rsid w:val="008613F8"/>
    <w:rsid w:val="00863586"/>
    <w:rsid w:val="00863972"/>
    <w:rsid w:val="00865761"/>
    <w:rsid w:val="00865813"/>
    <w:rsid w:val="00866169"/>
    <w:rsid w:val="008666C7"/>
    <w:rsid w:val="0086718D"/>
    <w:rsid w:val="00867AFB"/>
    <w:rsid w:val="00870C56"/>
    <w:rsid w:val="00871C58"/>
    <w:rsid w:val="00872783"/>
    <w:rsid w:val="00872F76"/>
    <w:rsid w:val="00873855"/>
    <w:rsid w:val="00873941"/>
    <w:rsid w:val="00874F3A"/>
    <w:rsid w:val="00874FCE"/>
    <w:rsid w:val="008752EB"/>
    <w:rsid w:val="00876139"/>
    <w:rsid w:val="00876E38"/>
    <w:rsid w:val="008772A2"/>
    <w:rsid w:val="00880465"/>
    <w:rsid w:val="008821AC"/>
    <w:rsid w:val="008823A2"/>
    <w:rsid w:val="00882756"/>
    <w:rsid w:val="008834BB"/>
    <w:rsid w:val="0088458C"/>
    <w:rsid w:val="00885925"/>
    <w:rsid w:val="0088660D"/>
    <w:rsid w:val="008900E1"/>
    <w:rsid w:val="0089273A"/>
    <w:rsid w:val="00894B53"/>
    <w:rsid w:val="00895A8A"/>
    <w:rsid w:val="00895C6F"/>
    <w:rsid w:val="0089631A"/>
    <w:rsid w:val="00896464"/>
    <w:rsid w:val="0089699C"/>
    <w:rsid w:val="008971A1"/>
    <w:rsid w:val="008976B8"/>
    <w:rsid w:val="008A0AE0"/>
    <w:rsid w:val="008A0B80"/>
    <w:rsid w:val="008A1DE7"/>
    <w:rsid w:val="008A2B2F"/>
    <w:rsid w:val="008A3506"/>
    <w:rsid w:val="008A386F"/>
    <w:rsid w:val="008A3BEB"/>
    <w:rsid w:val="008A3D8F"/>
    <w:rsid w:val="008A3DC5"/>
    <w:rsid w:val="008A43DF"/>
    <w:rsid w:val="008A4A99"/>
    <w:rsid w:val="008A4B21"/>
    <w:rsid w:val="008A5AF5"/>
    <w:rsid w:val="008A664E"/>
    <w:rsid w:val="008B0CD6"/>
    <w:rsid w:val="008B0D5D"/>
    <w:rsid w:val="008B1CAE"/>
    <w:rsid w:val="008B2D3C"/>
    <w:rsid w:val="008B40DB"/>
    <w:rsid w:val="008B698F"/>
    <w:rsid w:val="008B6A6E"/>
    <w:rsid w:val="008B6C78"/>
    <w:rsid w:val="008B6E75"/>
    <w:rsid w:val="008C0491"/>
    <w:rsid w:val="008C222C"/>
    <w:rsid w:val="008C4226"/>
    <w:rsid w:val="008C56AE"/>
    <w:rsid w:val="008C6168"/>
    <w:rsid w:val="008C624B"/>
    <w:rsid w:val="008D0811"/>
    <w:rsid w:val="008D0919"/>
    <w:rsid w:val="008D1560"/>
    <w:rsid w:val="008D488E"/>
    <w:rsid w:val="008D50D0"/>
    <w:rsid w:val="008D575E"/>
    <w:rsid w:val="008D6711"/>
    <w:rsid w:val="008D6B8F"/>
    <w:rsid w:val="008D7B75"/>
    <w:rsid w:val="008E05FF"/>
    <w:rsid w:val="008E0F76"/>
    <w:rsid w:val="008E2058"/>
    <w:rsid w:val="008E2596"/>
    <w:rsid w:val="008E305B"/>
    <w:rsid w:val="008E3DF8"/>
    <w:rsid w:val="008E4521"/>
    <w:rsid w:val="008E491A"/>
    <w:rsid w:val="008E4B63"/>
    <w:rsid w:val="008E5B70"/>
    <w:rsid w:val="008E6121"/>
    <w:rsid w:val="008E6917"/>
    <w:rsid w:val="008E6B8B"/>
    <w:rsid w:val="008E743E"/>
    <w:rsid w:val="008E74D9"/>
    <w:rsid w:val="008E7816"/>
    <w:rsid w:val="008F0616"/>
    <w:rsid w:val="008F1E3C"/>
    <w:rsid w:val="008F26B3"/>
    <w:rsid w:val="008F28C7"/>
    <w:rsid w:val="008F4198"/>
    <w:rsid w:val="008F638E"/>
    <w:rsid w:val="008F653E"/>
    <w:rsid w:val="00900D4A"/>
    <w:rsid w:val="00901976"/>
    <w:rsid w:val="00902688"/>
    <w:rsid w:val="00903414"/>
    <w:rsid w:val="00903D14"/>
    <w:rsid w:val="009050E9"/>
    <w:rsid w:val="0090542B"/>
    <w:rsid w:val="00905DC8"/>
    <w:rsid w:val="009060AA"/>
    <w:rsid w:val="009101D6"/>
    <w:rsid w:val="0091118F"/>
    <w:rsid w:val="00912A8B"/>
    <w:rsid w:val="00914158"/>
    <w:rsid w:val="009149C6"/>
    <w:rsid w:val="0091518F"/>
    <w:rsid w:val="0091558A"/>
    <w:rsid w:val="00915BB9"/>
    <w:rsid w:val="009165EC"/>
    <w:rsid w:val="00916BBA"/>
    <w:rsid w:val="00916F50"/>
    <w:rsid w:val="00917A40"/>
    <w:rsid w:val="00917D74"/>
    <w:rsid w:val="00920837"/>
    <w:rsid w:val="0092154B"/>
    <w:rsid w:val="00921E6A"/>
    <w:rsid w:val="0092374A"/>
    <w:rsid w:val="00924984"/>
    <w:rsid w:val="00924E64"/>
    <w:rsid w:val="00926FEA"/>
    <w:rsid w:val="0093093F"/>
    <w:rsid w:val="00930CD3"/>
    <w:rsid w:val="0093159E"/>
    <w:rsid w:val="00932ACA"/>
    <w:rsid w:val="009334E3"/>
    <w:rsid w:val="00933E40"/>
    <w:rsid w:val="00935B9F"/>
    <w:rsid w:val="0093654F"/>
    <w:rsid w:val="009369A4"/>
    <w:rsid w:val="00941231"/>
    <w:rsid w:val="00941830"/>
    <w:rsid w:val="009432B2"/>
    <w:rsid w:val="00945ABE"/>
    <w:rsid w:val="00946ECE"/>
    <w:rsid w:val="00946F14"/>
    <w:rsid w:val="009473EB"/>
    <w:rsid w:val="00950481"/>
    <w:rsid w:val="0095121D"/>
    <w:rsid w:val="009516A9"/>
    <w:rsid w:val="00952C66"/>
    <w:rsid w:val="00953444"/>
    <w:rsid w:val="00953536"/>
    <w:rsid w:val="009536FF"/>
    <w:rsid w:val="00953A89"/>
    <w:rsid w:val="0095404F"/>
    <w:rsid w:val="009543F4"/>
    <w:rsid w:val="00954EB8"/>
    <w:rsid w:val="00956835"/>
    <w:rsid w:val="00956BB6"/>
    <w:rsid w:val="0095731F"/>
    <w:rsid w:val="00960E0A"/>
    <w:rsid w:val="00960E80"/>
    <w:rsid w:val="00960FFF"/>
    <w:rsid w:val="0096180E"/>
    <w:rsid w:val="0096289B"/>
    <w:rsid w:val="009628E9"/>
    <w:rsid w:val="00963023"/>
    <w:rsid w:val="0096345B"/>
    <w:rsid w:val="00964B59"/>
    <w:rsid w:val="00964D4E"/>
    <w:rsid w:val="00964EDA"/>
    <w:rsid w:val="0096517B"/>
    <w:rsid w:val="0096570A"/>
    <w:rsid w:val="0096689A"/>
    <w:rsid w:val="00967C2A"/>
    <w:rsid w:val="00967F0F"/>
    <w:rsid w:val="009717E2"/>
    <w:rsid w:val="0097227C"/>
    <w:rsid w:val="009722AE"/>
    <w:rsid w:val="00972B31"/>
    <w:rsid w:val="009738F9"/>
    <w:rsid w:val="00975A46"/>
    <w:rsid w:val="009767BD"/>
    <w:rsid w:val="00976894"/>
    <w:rsid w:val="00976944"/>
    <w:rsid w:val="009769BD"/>
    <w:rsid w:val="009804D2"/>
    <w:rsid w:val="009810D7"/>
    <w:rsid w:val="0098248A"/>
    <w:rsid w:val="009827AA"/>
    <w:rsid w:val="00982A07"/>
    <w:rsid w:val="00983089"/>
    <w:rsid w:val="00983B9E"/>
    <w:rsid w:val="00984258"/>
    <w:rsid w:val="009848EE"/>
    <w:rsid w:val="00985A51"/>
    <w:rsid w:val="00985E8D"/>
    <w:rsid w:val="009867F5"/>
    <w:rsid w:val="00986D7B"/>
    <w:rsid w:val="00987952"/>
    <w:rsid w:val="00990A47"/>
    <w:rsid w:val="00991D83"/>
    <w:rsid w:val="00991FE4"/>
    <w:rsid w:val="0099213C"/>
    <w:rsid w:val="009925BE"/>
    <w:rsid w:val="00993C12"/>
    <w:rsid w:val="00995985"/>
    <w:rsid w:val="00995BE9"/>
    <w:rsid w:val="00995CDC"/>
    <w:rsid w:val="00996875"/>
    <w:rsid w:val="00996F3A"/>
    <w:rsid w:val="009976F6"/>
    <w:rsid w:val="00997A6A"/>
    <w:rsid w:val="009A1197"/>
    <w:rsid w:val="009A4037"/>
    <w:rsid w:val="009A4132"/>
    <w:rsid w:val="009A41E2"/>
    <w:rsid w:val="009A48A0"/>
    <w:rsid w:val="009A4CAB"/>
    <w:rsid w:val="009A50C3"/>
    <w:rsid w:val="009A5D52"/>
    <w:rsid w:val="009A63CC"/>
    <w:rsid w:val="009B0F4D"/>
    <w:rsid w:val="009B1320"/>
    <w:rsid w:val="009B18C9"/>
    <w:rsid w:val="009B193E"/>
    <w:rsid w:val="009B1DB7"/>
    <w:rsid w:val="009B2218"/>
    <w:rsid w:val="009B34F7"/>
    <w:rsid w:val="009B377A"/>
    <w:rsid w:val="009B3952"/>
    <w:rsid w:val="009B398C"/>
    <w:rsid w:val="009B466F"/>
    <w:rsid w:val="009B5421"/>
    <w:rsid w:val="009B58A5"/>
    <w:rsid w:val="009B5EC8"/>
    <w:rsid w:val="009B6120"/>
    <w:rsid w:val="009B7F3F"/>
    <w:rsid w:val="009C252B"/>
    <w:rsid w:val="009C2945"/>
    <w:rsid w:val="009C36EC"/>
    <w:rsid w:val="009C41BA"/>
    <w:rsid w:val="009C4CB1"/>
    <w:rsid w:val="009C4E77"/>
    <w:rsid w:val="009C5091"/>
    <w:rsid w:val="009C61E4"/>
    <w:rsid w:val="009C6FAC"/>
    <w:rsid w:val="009C7C89"/>
    <w:rsid w:val="009C7DEA"/>
    <w:rsid w:val="009D01EC"/>
    <w:rsid w:val="009D1598"/>
    <w:rsid w:val="009D1705"/>
    <w:rsid w:val="009D21D7"/>
    <w:rsid w:val="009D2F8B"/>
    <w:rsid w:val="009D347E"/>
    <w:rsid w:val="009D4266"/>
    <w:rsid w:val="009D4846"/>
    <w:rsid w:val="009D5C13"/>
    <w:rsid w:val="009D7205"/>
    <w:rsid w:val="009D7676"/>
    <w:rsid w:val="009D7A7B"/>
    <w:rsid w:val="009D7B49"/>
    <w:rsid w:val="009E075A"/>
    <w:rsid w:val="009E257D"/>
    <w:rsid w:val="009E28CF"/>
    <w:rsid w:val="009E3A1D"/>
    <w:rsid w:val="009E4384"/>
    <w:rsid w:val="009E4EE8"/>
    <w:rsid w:val="009E616C"/>
    <w:rsid w:val="009E6F6A"/>
    <w:rsid w:val="009F017B"/>
    <w:rsid w:val="009F12CD"/>
    <w:rsid w:val="009F18FA"/>
    <w:rsid w:val="009F1D8D"/>
    <w:rsid w:val="009F2305"/>
    <w:rsid w:val="009F2813"/>
    <w:rsid w:val="009F2FCB"/>
    <w:rsid w:val="009F3111"/>
    <w:rsid w:val="009F3982"/>
    <w:rsid w:val="009F418A"/>
    <w:rsid w:val="009F457E"/>
    <w:rsid w:val="009F5432"/>
    <w:rsid w:val="009F5C19"/>
    <w:rsid w:val="009F5EC2"/>
    <w:rsid w:val="009F5FF4"/>
    <w:rsid w:val="009F60A6"/>
    <w:rsid w:val="009F673E"/>
    <w:rsid w:val="009F6B91"/>
    <w:rsid w:val="009F76FF"/>
    <w:rsid w:val="00A00252"/>
    <w:rsid w:val="00A008D8"/>
    <w:rsid w:val="00A00F6C"/>
    <w:rsid w:val="00A01389"/>
    <w:rsid w:val="00A0177E"/>
    <w:rsid w:val="00A01B1B"/>
    <w:rsid w:val="00A01CDC"/>
    <w:rsid w:val="00A01D46"/>
    <w:rsid w:val="00A021F3"/>
    <w:rsid w:val="00A029B5"/>
    <w:rsid w:val="00A040C7"/>
    <w:rsid w:val="00A04533"/>
    <w:rsid w:val="00A047D6"/>
    <w:rsid w:val="00A04D56"/>
    <w:rsid w:val="00A05210"/>
    <w:rsid w:val="00A06EFA"/>
    <w:rsid w:val="00A070A9"/>
    <w:rsid w:val="00A07414"/>
    <w:rsid w:val="00A11771"/>
    <w:rsid w:val="00A119E6"/>
    <w:rsid w:val="00A11D5B"/>
    <w:rsid w:val="00A11E65"/>
    <w:rsid w:val="00A124D5"/>
    <w:rsid w:val="00A13442"/>
    <w:rsid w:val="00A13994"/>
    <w:rsid w:val="00A13C5A"/>
    <w:rsid w:val="00A14245"/>
    <w:rsid w:val="00A14518"/>
    <w:rsid w:val="00A1477E"/>
    <w:rsid w:val="00A14C50"/>
    <w:rsid w:val="00A1501B"/>
    <w:rsid w:val="00A15321"/>
    <w:rsid w:val="00A15406"/>
    <w:rsid w:val="00A1550D"/>
    <w:rsid w:val="00A1578A"/>
    <w:rsid w:val="00A15F6E"/>
    <w:rsid w:val="00A17E78"/>
    <w:rsid w:val="00A17EB2"/>
    <w:rsid w:val="00A20181"/>
    <w:rsid w:val="00A2088A"/>
    <w:rsid w:val="00A21218"/>
    <w:rsid w:val="00A213BD"/>
    <w:rsid w:val="00A22945"/>
    <w:rsid w:val="00A2294E"/>
    <w:rsid w:val="00A230D1"/>
    <w:rsid w:val="00A2368D"/>
    <w:rsid w:val="00A248C8"/>
    <w:rsid w:val="00A24F19"/>
    <w:rsid w:val="00A25F2E"/>
    <w:rsid w:val="00A26352"/>
    <w:rsid w:val="00A27AAF"/>
    <w:rsid w:val="00A27ED0"/>
    <w:rsid w:val="00A309B4"/>
    <w:rsid w:val="00A3107A"/>
    <w:rsid w:val="00A316D8"/>
    <w:rsid w:val="00A33577"/>
    <w:rsid w:val="00A35BE6"/>
    <w:rsid w:val="00A35C2B"/>
    <w:rsid w:val="00A364A0"/>
    <w:rsid w:val="00A36716"/>
    <w:rsid w:val="00A4055F"/>
    <w:rsid w:val="00A40678"/>
    <w:rsid w:val="00A40B6A"/>
    <w:rsid w:val="00A40D5B"/>
    <w:rsid w:val="00A40F7E"/>
    <w:rsid w:val="00A41BAB"/>
    <w:rsid w:val="00A42144"/>
    <w:rsid w:val="00A42E00"/>
    <w:rsid w:val="00A44777"/>
    <w:rsid w:val="00A449CA"/>
    <w:rsid w:val="00A454E1"/>
    <w:rsid w:val="00A456DA"/>
    <w:rsid w:val="00A463B8"/>
    <w:rsid w:val="00A47FC7"/>
    <w:rsid w:val="00A50B85"/>
    <w:rsid w:val="00A51440"/>
    <w:rsid w:val="00A51D56"/>
    <w:rsid w:val="00A51DB7"/>
    <w:rsid w:val="00A51F07"/>
    <w:rsid w:val="00A520BC"/>
    <w:rsid w:val="00A54A8B"/>
    <w:rsid w:val="00A54C87"/>
    <w:rsid w:val="00A54D5F"/>
    <w:rsid w:val="00A550B4"/>
    <w:rsid w:val="00A56F1A"/>
    <w:rsid w:val="00A57E3B"/>
    <w:rsid w:val="00A60471"/>
    <w:rsid w:val="00A6078E"/>
    <w:rsid w:val="00A60CF4"/>
    <w:rsid w:val="00A63484"/>
    <w:rsid w:val="00A64F01"/>
    <w:rsid w:val="00A65C6C"/>
    <w:rsid w:val="00A66700"/>
    <w:rsid w:val="00A66D1B"/>
    <w:rsid w:val="00A702C9"/>
    <w:rsid w:val="00A709E2"/>
    <w:rsid w:val="00A70A05"/>
    <w:rsid w:val="00A71AA2"/>
    <w:rsid w:val="00A71CAF"/>
    <w:rsid w:val="00A7274B"/>
    <w:rsid w:val="00A72A60"/>
    <w:rsid w:val="00A72F90"/>
    <w:rsid w:val="00A72FF5"/>
    <w:rsid w:val="00A758AD"/>
    <w:rsid w:val="00A766C7"/>
    <w:rsid w:val="00A76E4B"/>
    <w:rsid w:val="00A770CD"/>
    <w:rsid w:val="00A77A3E"/>
    <w:rsid w:val="00A8451B"/>
    <w:rsid w:val="00A84A3C"/>
    <w:rsid w:val="00A85BFC"/>
    <w:rsid w:val="00A85E6D"/>
    <w:rsid w:val="00A86F19"/>
    <w:rsid w:val="00A91022"/>
    <w:rsid w:val="00A919CE"/>
    <w:rsid w:val="00A92CE9"/>
    <w:rsid w:val="00A93E51"/>
    <w:rsid w:val="00A95A07"/>
    <w:rsid w:val="00A96867"/>
    <w:rsid w:val="00A97430"/>
    <w:rsid w:val="00AA104E"/>
    <w:rsid w:val="00AA1359"/>
    <w:rsid w:val="00AA13D0"/>
    <w:rsid w:val="00AA2F91"/>
    <w:rsid w:val="00AA301B"/>
    <w:rsid w:val="00AA3312"/>
    <w:rsid w:val="00AA396D"/>
    <w:rsid w:val="00AA3B76"/>
    <w:rsid w:val="00AA3CDC"/>
    <w:rsid w:val="00AA4B51"/>
    <w:rsid w:val="00AA4C67"/>
    <w:rsid w:val="00AA599D"/>
    <w:rsid w:val="00AA661A"/>
    <w:rsid w:val="00AA7ED0"/>
    <w:rsid w:val="00AB186D"/>
    <w:rsid w:val="00AB1B6D"/>
    <w:rsid w:val="00AB2750"/>
    <w:rsid w:val="00AB30C5"/>
    <w:rsid w:val="00AB48B9"/>
    <w:rsid w:val="00AB4C4E"/>
    <w:rsid w:val="00AB60F0"/>
    <w:rsid w:val="00AB674A"/>
    <w:rsid w:val="00AB6F1F"/>
    <w:rsid w:val="00AB7185"/>
    <w:rsid w:val="00AB7617"/>
    <w:rsid w:val="00AC0136"/>
    <w:rsid w:val="00AC0544"/>
    <w:rsid w:val="00AC0AFD"/>
    <w:rsid w:val="00AC146C"/>
    <w:rsid w:val="00AC1B6E"/>
    <w:rsid w:val="00AC1DEA"/>
    <w:rsid w:val="00AC4037"/>
    <w:rsid w:val="00AC57C5"/>
    <w:rsid w:val="00AC597A"/>
    <w:rsid w:val="00AC65EA"/>
    <w:rsid w:val="00AD1065"/>
    <w:rsid w:val="00AD2AE4"/>
    <w:rsid w:val="00AD348B"/>
    <w:rsid w:val="00AD4664"/>
    <w:rsid w:val="00AD5C1F"/>
    <w:rsid w:val="00AD6F62"/>
    <w:rsid w:val="00AD7204"/>
    <w:rsid w:val="00AE0451"/>
    <w:rsid w:val="00AE0954"/>
    <w:rsid w:val="00AE179A"/>
    <w:rsid w:val="00AE28A7"/>
    <w:rsid w:val="00AE3C1D"/>
    <w:rsid w:val="00AE4155"/>
    <w:rsid w:val="00AE4B73"/>
    <w:rsid w:val="00AE4C47"/>
    <w:rsid w:val="00AE5271"/>
    <w:rsid w:val="00AE5AAE"/>
    <w:rsid w:val="00AE5E89"/>
    <w:rsid w:val="00AE6B7E"/>
    <w:rsid w:val="00AE709C"/>
    <w:rsid w:val="00AE7204"/>
    <w:rsid w:val="00AE77A1"/>
    <w:rsid w:val="00AE7935"/>
    <w:rsid w:val="00AF2492"/>
    <w:rsid w:val="00AF3FA2"/>
    <w:rsid w:val="00AF59F7"/>
    <w:rsid w:val="00AF7AD0"/>
    <w:rsid w:val="00B000C5"/>
    <w:rsid w:val="00B01EF3"/>
    <w:rsid w:val="00B01FC3"/>
    <w:rsid w:val="00B0223F"/>
    <w:rsid w:val="00B02BEF"/>
    <w:rsid w:val="00B03708"/>
    <w:rsid w:val="00B04797"/>
    <w:rsid w:val="00B05DBC"/>
    <w:rsid w:val="00B061EE"/>
    <w:rsid w:val="00B06997"/>
    <w:rsid w:val="00B06A63"/>
    <w:rsid w:val="00B07124"/>
    <w:rsid w:val="00B07C42"/>
    <w:rsid w:val="00B07D6E"/>
    <w:rsid w:val="00B105BB"/>
    <w:rsid w:val="00B108ED"/>
    <w:rsid w:val="00B11291"/>
    <w:rsid w:val="00B11949"/>
    <w:rsid w:val="00B11EA0"/>
    <w:rsid w:val="00B126DF"/>
    <w:rsid w:val="00B138D3"/>
    <w:rsid w:val="00B13FCE"/>
    <w:rsid w:val="00B1461B"/>
    <w:rsid w:val="00B156D1"/>
    <w:rsid w:val="00B15B06"/>
    <w:rsid w:val="00B15EB9"/>
    <w:rsid w:val="00B163E0"/>
    <w:rsid w:val="00B16EBB"/>
    <w:rsid w:val="00B1735F"/>
    <w:rsid w:val="00B177F8"/>
    <w:rsid w:val="00B17A50"/>
    <w:rsid w:val="00B20EDA"/>
    <w:rsid w:val="00B21778"/>
    <w:rsid w:val="00B2186E"/>
    <w:rsid w:val="00B22D7F"/>
    <w:rsid w:val="00B232A3"/>
    <w:rsid w:val="00B232F2"/>
    <w:rsid w:val="00B2399B"/>
    <w:rsid w:val="00B244AA"/>
    <w:rsid w:val="00B244BE"/>
    <w:rsid w:val="00B249C5"/>
    <w:rsid w:val="00B24B9D"/>
    <w:rsid w:val="00B24BB9"/>
    <w:rsid w:val="00B25253"/>
    <w:rsid w:val="00B257E0"/>
    <w:rsid w:val="00B2603D"/>
    <w:rsid w:val="00B26640"/>
    <w:rsid w:val="00B26EF7"/>
    <w:rsid w:val="00B27F6B"/>
    <w:rsid w:val="00B3021D"/>
    <w:rsid w:val="00B3029E"/>
    <w:rsid w:val="00B30F45"/>
    <w:rsid w:val="00B313FB"/>
    <w:rsid w:val="00B333B2"/>
    <w:rsid w:val="00B350E7"/>
    <w:rsid w:val="00B352B7"/>
    <w:rsid w:val="00B35C05"/>
    <w:rsid w:val="00B36A5A"/>
    <w:rsid w:val="00B40526"/>
    <w:rsid w:val="00B41E53"/>
    <w:rsid w:val="00B42BA9"/>
    <w:rsid w:val="00B43125"/>
    <w:rsid w:val="00B44B2B"/>
    <w:rsid w:val="00B4508E"/>
    <w:rsid w:val="00B45307"/>
    <w:rsid w:val="00B45340"/>
    <w:rsid w:val="00B51934"/>
    <w:rsid w:val="00B525F7"/>
    <w:rsid w:val="00B543D2"/>
    <w:rsid w:val="00B55691"/>
    <w:rsid w:val="00B55A8C"/>
    <w:rsid w:val="00B56268"/>
    <w:rsid w:val="00B56321"/>
    <w:rsid w:val="00B56B86"/>
    <w:rsid w:val="00B5726C"/>
    <w:rsid w:val="00B575C3"/>
    <w:rsid w:val="00B61C95"/>
    <w:rsid w:val="00B621CE"/>
    <w:rsid w:val="00B6229A"/>
    <w:rsid w:val="00B62F99"/>
    <w:rsid w:val="00B64315"/>
    <w:rsid w:val="00B6450E"/>
    <w:rsid w:val="00B6460E"/>
    <w:rsid w:val="00B64B05"/>
    <w:rsid w:val="00B6525F"/>
    <w:rsid w:val="00B66545"/>
    <w:rsid w:val="00B70B23"/>
    <w:rsid w:val="00B713B4"/>
    <w:rsid w:val="00B71484"/>
    <w:rsid w:val="00B71491"/>
    <w:rsid w:val="00B71EC4"/>
    <w:rsid w:val="00B71FA5"/>
    <w:rsid w:val="00B7276D"/>
    <w:rsid w:val="00B747F5"/>
    <w:rsid w:val="00B75923"/>
    <w:rsid w:val="00B76084"/>
    <w:rsid w:val="00B76EF3"/>
    <w:rsid w:val="00B80638"/>
    <w:rsid w:val="00B818A4"/>
    <w:rsid w:val="00B8195B"/>
    <w:rsid w:val="00B819F3"/>
    <w:rsid w:val="00B81FA3"/>
    <w:rsid w:val="00B82428"/>
    <w:rsid w:val="00B83EDD"/>
    <w:rsid w:val="00B846E0"/>
    <w:rsid w:val="00B84CBD"/>
    <w:rsid w:val="00B84D6A"/>
    <w:rsid w:val="00B84F80"/>
    <w:rsid w:val="00B86158"/>
    <w:rsid w:val="00B87CEC"/>
    <w:rsid w:val="00B87D34"/>
    <w:rsid w:val="00B9022B"/>
    <w:rsid w:val="00B904E6"/>
    <w:rsid w:val="00B9440F"/>
    <w:rsid w:val="00B958F0"/>
    <w:rsid w:val="00B95BC2"/>
    <w:rsid w:val="00B96E1A"/>
    <w:rsid w:val="00B96EA4"/>
    <w:rsid w:val="00B96F30"/>
    <w:rsid w:val="00B96F6A"/>
    <w:rsid w:val="00B9703D"/>
    <w:rsid w:val="00B97BB8"/>
    <w:rsid w:val="00BA13AB"/>
    <w:rsid w:val="00BA347B"/>
    <w:rsid w:val="00BA3493"/>
    <w:rsid w:val="00BA3643"/>
    <w:rsid w:val="00BA4635"/>
    <w:rsid w:val="00BA551D"/>
    <w:rsid w:val="00BA5E2F"/>
    <w:rsid w:val="00BA6CE5"/>
    <w:rsid w:val="00BA7873"/>
    <w:rsid w:val="00BA78C2"/>
    <w:rsid w:val="00BA7922"/>
    <w:rsid w:val="00BB2F39"/>
    <w:rsid w:val="00BB32B3"/>
    <w:rsid w:val="00BB4C29"/>
    <w:rsid w:val="00BB5CA3"/>
    <w:rsid w:val="00BB613A"/>
    <w:rsid w:val="00BB67AC"/>
    <w:rsid w:val="00BB6B54"/>
    <w:rsid w:val="00BB6DC2"/>
    <w:rsid w:val="00BB79E7"/>
    <w:rsid w:val="00BC1965"/>
    <w:rsid w:val="00BC4163"/>
    <w:rsid w:val="00BC426B"/>
    <w:rsid w:val="00BC79A5"/>
    <w:rsid w:val="00BD0157"/>
    <w:rsid w:val="00BD080E"/>
    <w:rsid w:val="00BD103B"/>
    <w:rsid w:val="00BD1636"/>
    <w:rsid w:val="00BD1C55"/>
    <w:rsid w:val="00BD1FB9"/>
    <w:rsid w:val="00BD2528"/>
    <w:rsid w:val="00BD2DF0"/>
    <w:rsid w:val="00BD39E4"/>
    <w:rsid w:val="00BD3D80"/>
    <w:rsid w:val="00BD633C"/>
    <w:rsid w:val="00BD651E"/>
    <w:rsid w:val="00BD6B5F"/>
    <w:rsid w:val="00BD7408"/>
    <w:rsid w:val="00BD7662"/>
    <w:rsid w:val="00BD788D"/>
    <w:rsid w:val="00BD7C6F"/>
    <w:rsid w:val="00BE0048"/>
    <w:rsid w:val="00BE01AB"/>
    <w:rsid w:val="00BE1529"/>
    <w:rsid w:val="00BE16E9"/>
    <w:rsid w:val="00BE2BBA"/>
    <w:rsid w:val="00BE391C"/>
    <w:rsid w:val="00BE3E14"/>
    <w:rsid w:val="00BE49AB"/>
    <w:rsid w:val="00BE4A66"/>
    <w:rsid w:val="00BE6A09"/>
    <w:rsid w:val="00BF01D1"/>
    <w:rsid w:val="00BF0A17"/>
    <w:rsid w:val="00BF3C6A"/>
    <w:rsid w:val="00BF4966"/>
    <w:rsid w:val="00BF52C2"/>
    <w:rsid w:val="00BF5AF9"/>
    <w:rsid w:val="00BF6902"/>
    <w:rsid w:val="00BF7076"/>
    <w:rsid w:val="00BF7175"/>
    <w:rsid w:val="00BF7429"/>
    <w:rsid w:val="00C0014A"/>
    <w:rsid w:val="00C0103B"/>
    <w:rsid w:val="00C027C4"/>
    <w:rsid w:val="00C03934"/>
    <w:rsid w:val="00C04020"/>
    <w:rsid w:val="00C05EC6"/>
    <w:rsid w:val="00C06272"/>
    <w:rsid w:val="00C12AE0"/>
    <w:rsid w:val="00C12B45"/>
    <w:rsid w:val="00C1371B"/>
    <w:rsid w:val="00C149EC"/>
    <w:rsid w:val="00C160CC"/>
    <w:rsid w:val="00C16A76"/>
    <w:rsid w:val="00C17AE2"/>
    <w:rsid w:val="00C17C22"/>
    <w:rsid w:val="00C2027B"/>
    <w:rsid w:val="00C21D30"/>
    <w:rsid w:val="00C22338"/>
    <w:rsid w:val="00C239DC"/>
    <w:rsid w:val="00C24E73"/>
    <w:rsid w:val="00C250AC"/>
    <w:rsid w:val="00C25251"/>
    <w:rsid w:val="00C257BA"/>
    <w:rsid w:val="00C25952"/>
    <w:rsid w:val="00C27349"/>
    <w:rsid w:val="00C276A3"/>
    <w:rsid w:val="00C27FCC"/>
    <w:rsid w:val="00C31D35"/>
    <w:rsid w:val="00C32633"/>
    <w:rsid w:val="00C33948"/>
    <w:rsid w:val="00C344D0"/>
    <w:rsid w:val="00C34741"/>
    <w:rsid w:val="00C35932"/>
    <w:rsid w:val="00C36EEA"/>
    <w:rsid w:val="00C3770B"/>
    <w:rsid w:val="00C37AF7"/>
    <w:rsid w:val="00C40773"/>
    <w:rsid w:val="00C41547"/>
    <w:rsid w:val="00C42567"/>
    <w:rsid w:val="00C42D63"/>
    <w:rsid w:val="00C43FD3"/>
    <w:rsid w:val="00C440BE"/>
    <w:rsid w:val="00C4451B"/>
    <w:rsid w:val="00C45057"/>
    <w:rsid w:val="00C45851"/>
    <w:rsid w:val="00C45979"/>
    <w:rsid w:val="00C4619C"/>
    <w:rsid w:val="00C4758D"/>
    <w:rsid w:val="00C47AC7"/>
    <w:rsid w:val="00C508B6"/>
    <w:rsid w:val="00C50D2F"/>
    <w:rsid w:val="00C5127B"/>
    <w:rsid w:val="00C513C1"/>
    <w:rsid w:val="00C5202A"/>
    <w:rsid w:val="00C52239"/>
    <w:rsid w:val="00C53029"/>
    <w:rsid w:val="00C541BF"/>
    <w:rsid w:val="00C54CC8"/>
    <w:rsid w:val="00C5519B"/>
    <w:rsid w:val="00C5563D"/>
    <w:rsid w:val="00C55F03"/>
    <w:rsid w:val="00C56367"/>
    <w:rsid w:val="00C56694"/>
    <w:rsid w:val="00C57AE1"/>
    <w:rsid w:val="00C60035"/>
    <w:rsid w:val="00C6037D"/>
    <w:rsid w:val="00C6084D"/>
    <w:rsid w:val="00C60F49"/>
    <w:rsid w:val="00C61BC3"/>
    <w:rsid w:val="00C62A33"/>
    <w:rsid w:val="00C632D4"/>
    <w:rsid w:val="00C646B8"/>
    <w:rsid w:val="00C64E3E"/>
    <w:rsid w:val="00C64FA9"/>
    <w:rsid w:val="00C655B2"/>
    <w:rsid w:val="00C65E98"/>
    <w:rsid w:val="00C67A9F"/>
    <w:rsid w:val="00C70893"/>
    <w:rsid w:val="00C70C99"/>
    <w:rsid w:val="00C71318"/>
    <w:rsid w:val="00C71752"/>
    <w:rsid w:val="00C72784"/>
    <w:rsid w:val="00C72793"/>
    <w:rsid w:val="00C72817"/>
    <w:rsid w:val="00C7295C"/>
    <w:rsid w:val="00C74430"/>
    <w:rsid w:val="00C74C13"/>
    <w:rsid w:val="00C80BBB"/>
    <w:rsid w:val="00C810E6"/>
    <w:rsid w:val="00C81AE7"/>
    <w:rsid w:val="00C82585"/>
    <w:rsid w:val="00C83B34"/>
    <w:rsid w:val="00C84813"/>
    <w:rsid w:val="00C84EB5"/>
    <w:rsid w:val="00C85036"/>
    <w:rsid w:val="00C85322"/>
    <w:rsid w:val="00C853E5"/>
    <w:rsid w:val="00C86B32"/>
    <w:rsid w:val="00C871DB"/>
    <w:rsid w:val="00C874A2"/>
    <w:rsid w:val="00C87E0F"/>
    <w:rsid w:val="00C90521"/>
    <w:rsid w:val="00C911D0"/>
    <w:rsid w:val="00C91C76"/>
    <w:rsid w:val="00C92AB0"/>
    <w:rsid w:val="00C92C34"/>
    <w:rsid w:val="00C93764"/>
    <w:rsid w:val="00C9415F"/>
    <w:rsid w:val="00C9508F"/>
    <w:rsid w:val="00C95993"/>
    <w:rsid w:val="00C96721"/>
    <w:rsid w:val="00C96876"/>
    <w:rsid w:val="00C96B2E"/>
    <w:rsid w:val="00CA052D"/>
    <w:rsid w:val="00CA0841"/>
    <w:rsid w:val="00CA0960"/>
    <w:rsid w:val="00CA138B"/>
    <w:rsid w:val="00CA186C"/>
    <w:rsid w:val="00CA1F61"/>
    <w:rsid w:val="00CA5627"/>
    <w:rsid w:val="00CA5A2A"/>
    <w:rsid w:val="00CA62BB"/>
    <w:rsid w:val="00CA6A6D"/>
    <w:rsid w:val="00CA75D8"/>
    <w:rsid w:val="00CB0A8D"/>
    <w:rsid w:val="00CB0F33"/>
    <w:rsid w:val="00CB21C2"/>
    <w:rsid w:val="00CB25EE"/>
    <w:rsid w:val="00CB26D4"/>
    <w:rsid w:val="00CB3383"/>
    <w:rsid w:val="00CB40B3"/>
    <w:rsid w:val="00CB475F"/>
    <w:rsid w:val="00CB4BCC"/>
    <w:rsid w:val="00CB4D3D"/>
    <w:rsid w:val="00CB5872"/>
    <w:rsid w:val="00CB58F8"/>
    <w:rsid w:val="00CB6E48"/>
    <w:rsid w:val="00CB7F58"/>
    <w:rsid w:val="00CC01B8"/>
    <w:rsid w:val="00CC0449"/>
    <w:rsid w:val="00CC050E"/>
    <w:rsid w:val="00CC1272"/>
    <w:rsid w:val="00CC164D"/>
    <w:rsid w:val="00CC1926"/>
    <w:rsid w:val="00CC1AF3"/>
    <w:rsid w:val="00CC20BE"/>
    <w:rsid w:val="00CC2313"/>
    <w:rsid w:val="00CC4158"/>
    <w:rsid w:val="00CC5EC3"/>
    <w:rsid w:val="00CC652B"/>
    <w:rsid w:val="00CC72FA"/>
    <w:rsid w:val="00CD04E6"/>
    <w:rsid w:val="00CD06CB"/>
    <w:rsid w:val="00CD15A0"/>
    <w:rsid w:val="00CD1E31"/>
    <w:rsid w:val="00CD2199"/>
    <w:rsid w:val="00CD341F"/>
    <w:rsid w:val="00CD3EFB"/>
    <w:rsid w:val="00CD4CA8"/>
    <w:rsid w:val="00CD4FA4"/>
    <w:rsid w:val="00CD51DF"/>
    <w:rsid w:val="00CD526C"/>
    <w:rsid w:val="00CD57C3"/>
    <w:rsid w:val="00CD688F"/>
    <w:rsid w:val="00CD6A57"/>
    <w:rsid w:val="00CD78D9"/>
    <w:rsid w:val="00CE0905"/>
    <w:rsid w:val="00CE162F"/>
    <w:rsid w:val="00CE25F3"/>
    <w:rsid w:val="00CE2F1F"/>
    <w:rsid w:val="00CE38F2"/>
    <w:rsid w:val="00CE435C"/>
    <w:rsid w:val="00CE4DF6"/>
    <w:rsid w:val="00CE514B"/>
    <w:rsid w:val="00CE572D"/>
    <w:rsid w:val="00CE644C"/>
    <w:rsid w:val="00CE6A7C"/>
    <w:rsid w:val="00CE74E8"/>
    <w:rsid w:val="00CF0408"/>
    <w:rsid w:val="00CF1135"/>
    <w:rsid w:val="00CF1A20"/>
    <w:rsid w:val="00CF1A3C"/>
    <w:rsid w:val="00CF27FE"/>
    <w:rsid w:val="00CF3A18"/>
    <w:rsid w:val="00CF5373"/>
    <w:rsid w:val="00CF5DE3"/>
    <w:rsid w:val="00CF5EA7"/>
    <w:rsid w:val="00CF647A"/>
    <w:rsid w:val="00CF6E8A"/>
    <w:rsid w:val="00D01336"/>
    <w:rsid w:val="00D01337"/>
    <w:rsid w:val="00D01F8F"/>
    <w:rsid w:val="00D0256B"/>
    <w:rsid w:val="00D025BD"/>
    <w:rsid w:val="00D067D5"/>
    <w:rsid w:val="00D06AA6"/>
    <w:rsid w:val="00D06CFF"/>
    <w:rsid w:val="00D072AF"/>
    <w:rsid w:val="00D0785D"/>
    <w:rsid w:val="00D078B4"/>
    <w:rsid w:val="00D078E0"/>
    <w:rsid w:val="00D07EA0"/>
    <w:rsid w:val="00D102C3"/>
    <w:rsid w:val="00D1034A"/>
    <w:rsid w:val="00D11058"/>
    <w:rsid w:val="00D11424"/>
    <w:rsid w:val="00D11C12"/>
    <w:rsid w:val="00D141D9"/>
    <w:rsid w:val="00D17950"/>
    <w:rsid w:val="00D17AAE"/>
    <w:rsid w:val="00D17C20"/>
    <w:rsid w:val="00D2043F"/>
    <w:rsid w:val="00D208A2"/>
    <w:rsid w:val="00D2093F"/>
    <w:rsid w:val="00D234BB"/>
    <w:rsid w:val="00D24094"/>
    <w:rsid w:val="00D25C11"/>
    <w:rsid w:val="00D27067"/>
    <w:rsid w:val="00D27B63"/>
    <w:rsid w:val="00D30622"/>
    <w:rsid w:val="00D31554"/>
    <w:rsid w:val="00D32DC4"/>
    <w:rsid w:val="00D33B7A"/>
    <w:rsid w:val="00D341D5"/>
    <w:rsid w:val="00D34291"/>
    <w:rsid w:val="00D35BDF"/>
    <w:rsid w:val="00D36315"/>
    <w:rsid w:val="00D3654D"/>
    <w:rsid w:val="00D375F1"/>
    <w:rsid w:val="00D37CC8"/>
    <w:rsid w:val="00D410A8"/>
    <w:rsid w:val="00D41488"/>
    <w:rsid w:val="00D417F8"/>
    <w:rsid w:val="00D41C0A"/>
    <w:rsid w:val="00D42508"/>
    <w:rsid w:val="00D42D8A"/>
    <w:rsid w:val="00D45361"/>
    <w:rsid w:val="00D454CD"/>
    <w:rsid w:val="00D463F5"/>
    <w:rsid w:val="00D50A5B"/>
    <w:rsid w:val="00D518F8"/>
    <w:rsid w:val="00D52958"/>
    <w:rsid w:val="00D539C4"/>
    <w:rsid w:val="00D54495"/>
    <w:rsid w:val="00D557D1"/>
    <w:rsid w:val="00D56C8E"/>
    <w:rsid w:val="00D5791F"/>
    <w:rsid w:val="00D57D5B"/>
    <w:rsid w:val="00D6282C"/>
    <w:rsid w:val="00D6296D"/>
    <w:rsid w:val="00D62B2A"/>
    <w:rsid w:val="00D63F98"/>
    <w:rsid w:val="00D641E6"/>
    <w:rsid w:val="00D6474B"/>
    <w:rsid w:val="00D652C0"/>
    <w:rsid w:val="00D660A0"/>
    <w:rsid w:val="00D677A1"/>
    <w:rsid w:val="00D67CEE"/>
    <w:rsid w:val="00D709DF"/>
    <w:rsid w:val="00D70C4F"/>
    <w:rsid w:val="00D7180E"/>
    <w:rsid w:val="00D7304A"/>
    <w:rsid w:val="00D73313"/>
    <w:rsid w:val="00D735A8"/>
    <w:rsid w:val="00D73B90"/>
    <w:rsid w:val="00D7524E"/>
    <w:rsid w:val="00D759FB"/>
    <w:rsid w:val="00D7639D"/>
    <w:rsid w:val="00D803CA"/>
    <w:rsid w:val="00D80C18"/>
    <w:rsid w:val="00D80C9B"/>
    <w:rsid w:val="00D8153B"/>
    <w:rsid w:val="00D821EB"/>
    <w:rsid w:val="00D82238"/>
    <w:rsid w:val="00D82615"/>
    <w:rsid w:val="00D82910"/>
    <w:rsid w:val="00D8310E"/>
    <w:rsid w:val="00D85926"/>
    <w:rsid w:val="00D86484"/>
    <w:rsid w:val="00D8666A"/>
    <w:rsid w:val="00D87CCD"/>
    <w:rsid w:val="00D91FD8"/>
    <w:rsid w:val="00D928A0"/>
    <w:rsid w:val="00D934F8"/>
    <w:rsid w:val="00D93CD4"/>
    <w:rsid w:val="00D9437C"/>
    <w:rsid w:val="00D9655D"/>
    <w:rsid w:val="00D968DD"/>
    <w:rsid w:val="00D969B2"/>
    <w:rsid w:val="00D96D1E"/>
    <w:rsid w:val="00D97479"/>
    <w:rsid w:val="00D97E59"/>
    <w:rsid w:val="00D97F51"/>
    <w:rsid w:val="00DA2E36"/>
    <w:rsid w:val="00DA5523"/>
    <w:rsid w:val="00DA58A3"/>
    <w:rsid w:val="00DA5E51"/>
    <w:rsid w:val="00DA7118"/>
    <w:rsid w:val="00DA752F"/>
    <w:rsid w:val="00DB01D7"/>
    <w:rsid w:val="00DB04F4"/>
    <w:rsid w:val="00DB0798"/>
    <w:rsid w:val="00DB147A"/>
    <w:rsid w:val="00DB1511"/>
    <w:rsid w:val="00DB1B2D"/>
    <w:rsid w:val="00DB2171"/>
    <w:rsid w:val="00DB33EA"/>
    <w:rsid w:val="00DB37EF"/>
    <w:rsid w:val="00DB4E4D"/>
    <w:rsid w:val="00DB5BC3"/>
    <w:rsid w:val="00DB63AB"/>
    <w:rsid w:val="00DB694C"/>
    <w:rsid w:val="00DB7BE7"/>
    <w:rsid w:val="00DC0622"/>
    <w:rsid w:val="00DC0936"/>
    <w:rsid w:val="00DC2630"/>
    <w:rsid w:val="00DC2FA6"/>
    <w:rsid w:val="00DC331E"/>
    <w:rsid w:val="00DC3E70"/>
    <w:rsid w:val="00DC4268"/>
    <w:rsid w:val="00DC4AF5"/>
    <w:rsid w:val="00DC4F43"/>
    <w:rsid w:val="00DC5150"/>
    <w:rsid w:val="00DC556B"/>
    <w:rsid w:val="00DC5AB2"/>
    <w:rsid w:val="00DC5C1B"/>
    <w:rsid w:val="00DC7870"/>
    <w:rsid w:val="00DC7AE1"/>
    <w:rsid w:val="00DD0AC4"/>
    <w:rsid w:val="00DD10E3"/>
    <w:rsid w:val="00DD1D33"/>
    <w:rsid w:val="00DD26A6"/>
    <w:rsid w:val="00DD3C2F"/>
    <w:rsid w:val="00DD3E2D"/>
    <w:rsid w:val="00DD3F72"/>
    <w:rsid w:val="00DD433C"/>
    <w:rsid w:val="00DD4A92"/>
    <w:rsid w:val="00DD50A7"/>
    <w:rsid w:val="00DD54D0"/>
    <w:rsid w:val="00DD5CA0"/>
    <w:rsid w:val="00DD6C9E"/>
    <w:rsid w:val="00DD7725"/>
    <w:rsid w:val="00DE0906"/>
    <w:rsid w:val="00DE0987"/>
    <w:rsid w:val="00DE1C09"/>
    <w:rsid w:val="00DE1CF5"/>
    <w:rsid w:val="00DE2F54"/>
    <w:rsid w:val="00DE3809"/>
    <w:rsid w:val="00DE5A69"/>
    <w:rsid w:val="00DF0891"/>
    <w:rsid w:val="00DF160E"/>
    <w:rsid w:val="00DF2480"/>
    <w:rsid w:val="00DF2E07"/>
    <w:rsid w:val="00DF3190"/>
    <w:rsid w:val="00DF40C7"/>
    <w:rsid w:val="00DF47C0"/>
    <w:rsid w:val="00DF528D"/>
    <w:rsid w:val="00DF5E17"/>
    <w:rsid w:val="00DF5FDF"/>
    <w:rsid w:val="00DF6284"/>
    <w:rsid w:val="00DF6705"/>
    <w:rsid w:val="00DF677A"/>
    <w:rsid w:val="00DF7B72"/>
    <w:rsid w:val="00E01310"/>
    <w:rsid w:val="00E015E4"/>
    <w:rsid w:val="00E0297D"/>
    <w:rsid w:val="00E02B54"/>
    <w:rsid w:val="00E031EA"/>
    <w:rsid w:val="00E03CD2"/>
    <w:rsid w:val="00E03FB1"/>
    <w:rsid w:val="00E05CF5"/>
    <w:rsid w:val="00E0698D"/>
    <w:rsid w:val="00E06DF3"/>
    <w:rsid w:val="00E0728D"/>
    <w:rsid w:val="00E107C4"/>
    <w:rsid w:val="00E10E9E"/>
    <w:rsid w:val="00E10F0B"/>
    <w:rsid w:val="00E120F1"/>
    <w:rsid w:val="00E133AB"/>
    <w:rsid w:val="00E13764"/>
    <w:rsid w:val="00E144B6"/>
    <w:rsid w:val="00E151D9"/>
    <w:rsid w:val="00E15BA5"/>
    <w:rsid w:val="00E176E1"/>
    <w:rsid w:val="00E17797"/>
    <w:rsid w:val="00E20D1D"/>
    <w:rsid w:val="00E21091"/>
    <w:rsid w:val="00E218BC"/>
    <w:rsid w:val="00E21E44"/>
    <w:rsid w:val="00E22B67"/>
    <w:rsid w:val="00E22BC8"/>
    <w:rsid w:val="00E22C37"/>
    <w:rsid w:val="00E24B6A"/>
    <w:rsid w:val="00E27F20"/>
    <w:rsid w:val="00E316E9"/>
    <w:rsid w:val="00E31EB8"/>
    <w:rsid w:val="00E332AE"/>
    <w:rsid w:val="00E33DA1"/>
    <w:rsid w:val="00E33E51"/>
    <w:rsid w:val="00E3571D"/>
    <w:rsid w:val="00E35850"/>
    <w:rsid w:val="00E35A57"/>
    <w:rsid w:val="00E365BE"/>
    <w:rsid w:val="00E3720A"/>
    <w:rsid w:val="00E37557"/>
    <w:rsid w:val="00E37BEA"/>
    <w:rsid w:val="00E4027B"/>
    <w:rsid w:val="00E40DCD"/>
    <w:rsid w:val="00E40FD3"/>
    <w:rsid w:val="00E41664"/>
    <w:rsid w:val="00E41A4C"/>
    <w:rsid w:val="00E42380"/>
    <w:rsid w:val="00E42D1B"/>
    <w:rsid w:val="00E42FE9"/>
    <w:rsid w:val="00E44F4E"/>
    <w:rsid w:val="00E451B6"/>
    <w:rsid w:val="00E472FC"/>
    <w:rsid w:val="00E507EA"/>
    <w:rsid w:val="00E517B1"/>
    <w:rsid w:val="00E527F4"/>
    <w:rsid w:val="00E53590"/>
    <w:rsid w:val="00E54B46"/>
    <w:rsid w:val="00E55DC0"/>
    <w:rsid w:val="00E561B5"/>
    <w:rsid w:val="00E566DC"/>
    <w:rsid w:val="00E61D2F"/>
    <w:rsid w:val="00E61D7D"/>
    <w:rsid w:val="00E61D95"/>
    <w:rsid w:val="00E622AB"/>
    <w:rsid w:val="00E627A2"/>
    <w:rsid w:val="00E63589"/>
    <w:rsid w:val="00E63845"/>
    <w:rsid w:val="00E63D2C"/>
    <w:rsid w:val="00E64E5D"/>
    <w:rsid w:val="00E65F72"/>
    <w:rsid w:val="00E66C81"/>
    <w:rsid w:val="00E7064B"/>
    <w:rsid w:val="00E7089B"/>
    <w:rsid w:val="00E70D45"/>
    <w:rsid w:val="00E70FA5"/>
    <w:rsid w:val="00E7155A"/>
    <w:rsid w:val="00E716B7"/>
    <w:rsid w:val="00E71D10"/>
    <w:rsid w:val="00E72112"/>
    <w:rsid w:val="00E73A63"/>
    <w:rsid w:val="00E74712"/>
    <w:rsid w:val="00E74C13"/>
    <w:rsid w:val="00E758F7"/>
    <w:rsid w:val="00E75ECB"/>
    <w:rsid w:val="00E768AB"/>
    <w:rsid w:val="00E76DFD"/>
    <w:rsid w:val="00E76F03"/>
    <w:rsid w:val="00E76F76"/>
    <w:rsid w:val="00E77BD7"/>
    <w:rsid w:val="00E80E73"/>
    <w:rsid w:val="00E82A27"/>
    <w:rsid w:val="00E82C65"/>
    <w:rsid w:val="00E82D8F"/>
    <w:rsid w:val="00E83016"/>
    <w:rsid w:val="00E834CD"/>
    <w:rsid w:val="00E838D7"/>
    <w:rsid w:val="00E846CA"/>
    <w:rsid w:val="00E8529C"/>
    <w:rsid w:val="00E85430"/>
    <w:rsid w:val="00E8569F"/>
    <w:rsid w:val="00E85701"/>
    <w:rsid w:val="00E8673D"/>
    <w:rsid w:val="00E87115"/>
    <w:rsid w:val="00E8711C"/>
    <w:rsid w:val="00E873B6"/>
    <w:rsid w:val="00E90CAE"/>
    <w:rsid w:val="00E92A89"/>
    <w:rsid w:val="00E934D4"/>
    <w:rsid w:val="00E936E2"/>
    <w:rsid w:val="00E9386D"/>
    <w:rsid w:val="00E93B20"/>
    <w:rsid w:val="00E94422"/>
    <w:rsid w:val="00E94A42"/>
    <w:rsid w:val="00E94DAE"/>
    <w:rsid w:val="00E95BA9"/>
    <w:rsid w:val="00E9654B"/>
    <w:rsid w:val="00EA07A3"/>
    <w:rsid w:val="00EA098E"/>
    <w:rsid w:val="00EA0A11"/>
    <w:rsid w:val="00EA1339"/>
    <w:rsid w:val="00EA15BE"/>
    <w:rsid w:val="00EA1786"/>
    <w:rsid w:val="00EA19AC"/>
    <w:rsid w:val="00EA1E2E"/>
    <w:rsid w:val="00EA2113"/>
    <w:rsid w:val="00EA234F"/>
    <w:rsid w:val="00EA2454"/>
    <w:rsid w:val="00EA3D1D"/>
    <w:rsid w:val="00EA5762"/>
    <w:rsid w:val="00EB0AAC"/>
    <w:rsid w:val="00EB0E89"/>
    <w:rsid w:val="00EB167A"/>
    <w:rsid w:val="00EB1E01"/>
    <w:rsid w:val="00EB2EF9"/>
    <w:rsid w:val="00EB390F"/>
    <w:rsid w:val="00EB4525"/>
    <w:rsid w:val="00EB4AF2"/>
    <w:rsid w:val="00EB4CD3"/>
    <w:rsid w:val="00EB4E86"/>
    <w:rsid w:val="00EB5736"/>
    <w:rsid w:val="00EB68E5"/>
    <w:rsid w:val="00EB7C67"/>
    <w:rsid w:val="00EC0665"/>
    <w:rsid w:val="00EC06A3"/>
    <w:rsid w:val="00EC0864"/>
    <w:rsid w:val="00EC0973"/>
    <w:rsid w:val="00EC0E16"/>
    <w:rsid w:val="00EC106D"/>
    <w:rsid w:val="00EC1246"/>
    <w:rsid w:val="00EC1A32"/>
    <w:rsid w:val="00EC38FE"/>
    <w:rsid w:val="00EC3F23"/>
    <w:rsid w:val="00EC443F"/>
    <w:rsid w:val="00EC4739"/>
    <w:rsid w:val="00EC4BDD"/>
    <w:rsid w:val="00EC5A05"/>
    <w:rsid w:val="00EC5B28"/>
    <w:rsid w:val="00EC6D1B"/>
    <w:rsid w:val="00ED0478"/>
    <w:rsid w:val="00ED0760"/>
    <w:rsid w:val="00ED207E"/>
    <w:rsid w:val="00ED3031"/>
    <w:rsid w:val="00ED3DAC"/>
    <w:rsid w:val="00ED5712"/>
    <w:rsid w:val="00ED70D7"/>
    <w:rsid w:val="00ED78B1"/>
    <w:rsid w:val="00EE1183"/>
    <w:rsid w:val="00EE13F3"/>
    <w:rsid w:val="00EE175A"/>
    <w:rsid w:val="00EE17F2"/>
    <w:rsid w:val="00EE3363"/>
    <w:rsid w:val="00EE3A4D"/>
    <w:rsid w:val="00EE47FB"/>
    <w:rsid w:val="00EE4CD8"/>
    <w:rsid w:val="00EE6954"/>
    <w:rsid w:val="00EE6AD0"/>
    <w:rsid w:val="00EE7563"/>
    <w:rsid w:val="00EE780E"/>
    <w:rsid w:val="00EF10BA"/>
    <w:rsid w:val="00EF1B32"/>
    <w:rsid w:val="00EF2551"/>
    <w:rsid w:val="00EF262F"/>
    <w:rsid w:val="00EF4461"/>
    <w:rsid w:val="00EF4D2A"/>
    <w:rsid w:val="00EF7D79"/>
    <w:rsid w:val="00F0000C"/>
    <w:rsid w:val="00F007AC"/>
    <w:rsid w:val="00F01C7F"/>
    <w:rsid w:val="00F02459"/>
    <w:rsid w:val="00F0288A"/>
    <w:rsid w:val="00F02B46"/>
    <w:rsid w:val="00F02D1B"/>
    <w:rsid w:val="00F03655"/>
    <w:rsid w:val="00F04132"/>
    <w:rsid w:val="00F041E0"/>
    <w:rsid w:val="00F0508C"/>
    <w:rsid w:val="00F05203"/>
    <w:rsid w:val="00F05229"/>
    <w:rsid w:val="00F052BE"/>
    <w:rsid w:val="00F05605"/>
    <w:rsid w:val="00F057B6"/>
    <w:rsid w:val="00F0604E"/>
    <w:rsid w:val="00F071FD"/>
    <w:rsid w:val="00F07CEA"/>
    <w:rsid w:val="00F10085"/>
    <w:rsid w:val="00F10256"/>
    <w:rsid w:val="00F10806"/>
    <w:rsid w:val="00F1200F"/>
    <w:rsid w:val="00F120F6"/>
    <w:rsid w:val="00F1346A"/>
    <w:rsid w:val="00F13705"/>
    <w:rsid w:val="00F13C7E"/>
    <w:rsid w:val="00F15C19"/>
    <w:rsid w:val="00F15C69"/>
    <w:rsid w:val="00F16728"/>
    <w:rsid w:val="00F1688C"/>
    <w:rsid w:val="00F16B6B"/>
    <w:rsid w:val="00F16B80"/>
    <w:rsid w:val="00F16D5A"/>
    <w:rsid w:val="00F16E56"/>
    <w:rsid w:val="00F20B22"/>
    <w:rsid w:val="00F216D1"/>
    <w:rsid w:val="00F22AF6"/>
    <w:rsid w:val="00F22D6C"/>
    <w:rsid w:val="00F23659"/>
    <w:rsid w:val="00F23916"/>
    <w:rsid w:val="00F23CB0"/>
    <w:rsid w:val="00F23CB9"/>
    <w:rsid w:val="00F24165"/>
    <w:rsid w:val="00F271B1"/>
    <w:rsid w:val="00F31901"/>
    <w:rsid w:val="00F31E4F"/>
    <w:rsid w:val="00F3556F"/>
    <w:rsid w:val="00F35DE1"/>
    <w:rsid w:val="00F36817"/>
    <w:rsid w:val="00F36C4E"/>
    <w:rsid w:val="00F40522"/>
    <w:rsid w:val="00F4369A"/>
    <w:rsid w:val="00F43E06"/>
    <w:rsid w:val="00F43E46"/>
    <w:rsid w:val="00F4408A"/>
    <w:rsid w:val="00F44CB6"/>
    <w:rsid w:val="00F45314"/>
    <w:rsid w:val="00F45A0C"/>
    <w:rsid w:val="00F464CD"/>
    <w:rsid w:val="00F4740A"/>
    <w:rsid w:val="00F5331B"/>
    <w:rsid w:val="00F53917"/>
    <w:rsid w:val="00F53D6F"/>
    <w:rsid w:val="00F55022"/>
    <w:rsid w:val="00F55788"/>
    <w:rsid w:val="00F561E2"/>
    <w:rsid w:val="00F5708F"/>
    <w:rsid w:val="00F602C9"/>
    <w:rsid w:val="00F6315D"/>
    <w:rsid w:val="00F63225"/>
    <w:rsid w:val="00F6336B"/>
    <w:rsid w:val="00F63C9F"/>
    <w:rsid w:val="00F64DD4"/>
    <w:rsid w:val="00F64F6E"/>
    <w:rsid w:val="00F6550F"/>
    <w:rsid w:val="00F65E8B"/>
    <w:rsid w:val="00F65FC4"/>
    <w:rsid w:val="00F6632F"/>
    <w:rsid w:val="00F70AE0"/>
    <w:rsid w:val="00F70D01"/>
    <w:rsid w:val="00F717B9"/>
    <w:rsid w:val="00F7299D"/>
    <w:rsid w:val="00F732C9"/>
    <w:rsid w:val="00F73C90"/>
    <w:rsid w:val="00F745F2"/>
    <w:rsid w:val="00F77F6B"/>
    <w:rsid w:val="00F8123C"/>
    <w:rsid w:val="00F81CD3"/>
    <w:rsid w:val="00F830E3"/>
    <w:rsid w:val="00F8362F"/>
    <w:rsid w:val="00F83A76"/>
    <w:rsid w:val="00F93B2F"/>
    <w:rsid w:val="00F94F08"/>
    <w:rsid w:val="00F94FF3"/>
    <w:rsid w:val="00F9531E"/>
    <w:rsid w:val="00F971FE"/>
    <w:rsid w:val="00FA016A"/>
    <w:rsid w:val="00FA09DC"/>
    <w:rsid w:val="00FA0CC6"/>
    <w:rsid w:val="00FA1132"/>
    <w:rsid w:val="00FA128D"/>
    <w:rsid w:val="00FA1555"/>
    <w:rsid w:val="00FA2E27"/>
    <w:rsid w:val="00FA356B"/>
    <w:rsid w:val="00FA3C48"/>
    <w:rsid w:val="00FA492A"/>
    <w:rsid w:val="00FA5FA5"/>
    <w:rsid w:val="00FA6693"/>
    <w:rsid w:val="00FA70DE"/>
    <w:rsid w:val="00FA7C1E"/>
    <w:rsid w:val="00FB1089"/>
    <w:rsid w:val="00FB1A26"/>
    <w:rsid w:val="00FB32D6"/>
    <w:rsid w:val="00FB46E3"/>
    <w:rsid w:val="00FB4C5B"/>
    <w:rsid w:val="00FB6718"/>
    <w:rsid w:val="00FB6A50"/>
    <w:rsid w:val="00FC0984"/>
    <w:rsid w:val="00FC1A14"/>
    <w:rsid w:val="00FC31EC"/>
    <w:rsid w:val="00FC35C3"/>
    <w:rsid w:val="00FC3C14"/>
    <w:rsid w:val="00FC3F01"/>
    <w:rsid w:val="00FC4235"/>
    <w:rsid w:val="00FC4D6F"/>
    <w:rsid w:val="00FC4DFD"/>
    <w:rsid w:val="00FC516D"/>
    <w:rsid w:val="00FC5F12"/>
    <w:rsid w:val="00FC714C"/>
    <w:rsid w:val="00FC7706"/>
    <w:rsid w:val="00FC7E34"/>
    <w:rsid w:val="00FD2918"/>
    <w:rsid w:val="00FD2C7A"/>
    <w:rsid w:val="00FD2F07"/>
    <w:rsid w:val="00FD3B31"/>
    <w:rsid w:val="00FD538F"/>
    <w:rsid w:val="00FD7589"/>
    <w:rsid w:val="00FE0A9F"/>
    <w:rsid w:val="00FE309C"/>
    <w:rsid w:val="00FE41DA"/>
    <w:rsid w:val="00FE537B"/>
    <w:rsid w:val="00FE55F7"/>
    <w:rsid w:val="00FE5C3C"/>
    <w:rsid w:val="00FE61A7"/>
    <w:rsid w:val="00FE7550"/>
    <w:rsid w:val="00FE7771"/>
    <w:rsid w:val="00FE79F1"/>
    <w:rsid w:val="00FF02A6"/>
    <w:rsid w:val="00FF130B"/>
    <w:rsid w:val="00FF194F"/>
    <w:rsid w:val="00FF2C8E"/>
    <w:rsid w:val="00FF593B"/>
    <w:rsid w:val="00FF7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F1C00E-9486-4C96-B748-120B8DE0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ripture">
    <w:name w:val="Scripture"/>
    <w:basedOn w:val="Normal"/>
    <w:link w:val="ScriptureChar"/>
    <w:qFormat/>
    <w:rsid w:val="00BE6A09"/>
    <w:pPr>
      <w:spacing w:after="120"/>
      <w:ind w:left="720" w:right="720"/>
    </w:pPr>
    <w:rPr>
      <w:rFonts w:eastAsia="Times New Roman"/>
      <w:b/>
      <w:i/>
    </w:rPr>
  </w:style>
  <w:style w:type="character" w:customStyle="1" w:styleId="ScriptureChar">
    <w:name w:val="Scripture Char"/>
    <w:basedOn w:val="DefaultParagraphFont"/>
    <w:link w:val="Scripture"/>
    <w:rsid w:val="00BE6A09"/>
    <w:rPr>
      <w:rFonts w:eastAsia="Times New Roman"/>
      <w:b/>
      <w:i/>
    </w:rPr>
  </w:style>
  <w:style w:type="paragraph" w:styleId="Header">
    <w:name w:val="header"/>
    <w:basedOn w:val="Normal"/>
    <w:link w:val="HeaderChar"/>
    <w:uiPriority w:val="99"/>
    <w:unhideWhenUsed/>
    <w:rsid w:val="000456FA"/>
    <w:pPr>
      <w:tabs>
        <w:tab w:val="center" w:pos="4680"/>
        <w:tab w:val="right" w:pos="9360"/>
      </w:tabs>
    </w:pPr>
  </w:style>
  <w:style w:type="character" w:customStyle="1" w:styleId="HeaderChar">
    <w:name w:val="Header Char"/>
    <w:basedOn w:val="DefaultParagraphFont"/>
    <w:link w:val="Header"/>
    <w:uiPriority w:val="99"/>
    <w:rsid w:val="000456FA"/>
  </w:style>
  <w:style w:type="paragraph" w:styleId="Footer">
    <w:name w:val="footer"/>
    <w:basedOn w:val="Normal"/>
    <w:link w:val="FooterChar"/>
    <w:uiPriority w:val="99"/>
    <w:unhideWhenUsed/>
    <w:rsid w:val="000456FA"/>
    <w:pPr>
      <w:pBdr>
        <w:top w:val="single" w:sz="4" w:space="1" w:color="auto"/>
      </w:pBdr>
      <w:tabs>
        <w:tab w:val="center" w:pos="4680"/>
        <w:tab w:val="right" w:pos="9360"/>
      </w:tabs>
      <w:jc w:val="center"/>
    </w:pPr>
    <w:rPr>
      <w:noProof/>
    </w:rPr>
  </w:style>
  <w:style w:type="character" w:customStyle="1" w:styleId="FooterChar">
    <w:name w:val="Footer Char"/>
    <w:basedOn w:val="DefaultParagraphFont"/>
    <w:link w:val="Footer"/>
    <w:uiPriority w:val="99"/>
    <w:rsid w:val="000456FA"/>
    <w:rPr>
      <w:noProof/>
    </w:rPr>
  </w:style>
  <w:style w:type="paragraph" w:styleId="BalloonText">
    <w:name w:val="Balloon Text"/>
    <w:basedOn w:val="Normal"/>
    <w:link w:val="BalloonTextChar"/>
    <w:uiPriority w:val="99"/>
    <w:semiHidden/>
    <w:unhideWhenUsed/>
    <w:rsid w:val="000456FA"/>
    <w:rPr>
      <w:rFonts w:ascii="Tahoma" w:hAnsi="Tahoma" w:cs="Tahoma"/>
      <w:sz w:val="16"/>
      <w:szCs w:val="16"/>
    </w:rPr>
  </w:style>
  <w:style w:type="character" w:customStyle="1" w:styleId="BalloonTextChar">
    <w:name w:val="Balloon Text Char"/>
    <w:basedOn w:val="DefaultParagraphFont"/>
    <w:link w:val="BalloonText"/>
    <w:uiPriority w:val="99"/>
    <w:semiHidden/>
    <w:rsid w:val="000456FA"/>
    <w:rPr>
      <w:rFonts w:ascii="Tahoma" w:hAnsi="Tahoma" w:cs="Tahoma"/>
      <w:sz w:val="16"/>
      <w:szCs w:val="16"/>
    </w:rPr>
  </w:style>
  <w:style w:type="paragraph" w:customStyle="1" w:styleId="BibREF">
    <w:name w:val="BibREF"/>
    <w:basedOn w:val="Normal"/>
    <w:qFormat/>
    <w:rsid w:val="00967C2A"/>
    <w:pPr>
      <w:spacing w:after="180"/>
      <w:ind w:left="4320"/>
    </w:pPr>
    <w:rPr>
      <w:rFonts w:ascii="Gill Sans MT" w:hAnsi="Gill Sans MT"/>
      <w:b/>
      <w:caps/>
      <w:sz w:val="20"/>
    </w:rPr>
  </w:style>
  <w:style w:type="paragraph" w:customStyle="1" w:styleId="Prayer">
    <w:name w:val="Prayer"/>
    <w:basedOn w:val="Scripture"/>
    <w:autoRedefine/>
    <w:qFormat/>
    <w:rsid w:val="001E149D"/>
    <w:pPr>
      <w:spacing w:line="245" w:lineRule="auto"/>
      <w:ind w:right="864"/>
    </w:pPr>
    <w:rPr>
      <w:rFonts w:ascii="Helvetica" w:hAnsi="Helvetica"/>
      <w:b w:val="0"/>
      <w:i w:val="0"/>
      <w:color w:val="000000" w:themeColor="text1"/>
      <w:sz w:val="22"/>
      <w:szCs w:val="22"/>
    </w:rPr>
  </w:style>
  <w:style w:type="character" w:styleId="Hyperlink">
    <w:name w:val="Hyperlink"/>
    <w:basedOn w:val="DefaultParagraphFont"/>
    <w:uiPriority w:val="99"/>
    <w:unhideWhenUsed/>
    <w:rsid w:val="000456FA"/>
    <w:rPr>
      <w:color w:val="0000FF" w:themeColor="hyperlink"/>
      <w:u w:val="single"/>
    </w:rPr>
  </w:style>
  <w:style w:type="paragraph" w:customStyle="1" w:styleId="Insertion">
    <w:name w:val="Insertion"/>
    <w:basedOn w:val="Normal"/>
    <w:qFormat/>
    <w:rsid w:val="000366E9"/>
    <w:pPr>
      <w:spacing w:before="120" w:after="120"/>
    </w:pPr>
    <w:rPr>
      <w:szCs w:val="22"/>
    </w:rPr>
  </w:style>
  <w:style w:type="paragraph" w:styleId="FootnoteText">
    <w:name w:val="footnote text"/>
    <w:basedOn w:val="Normal"/>
    <w:link w:val="FootnoteTextChar"/>
    <w:uiPriority w:val="99"/>
    <w:semiHidden/>
    <w:unhideWhenUsed/>
    <w:rsid w:val="000456FA"/>
    <w:rPr>
      <w:sz w:val="20"/>
      <w:szCs w:val="20"/>
    </w:rPr>
  </w:style>
  <w:style w:type="character" w:customStyle="1" w:styleId="FootnoteTextChar">
    <w:name w:val="Footnote Text Char"/>
    <w:basedOn w:val="DefaultParagraphFont"/>
    <w:link w:val="FootnoteText"/>
    <w:uiPriority w:val="99"/>
    <w:semiHidden/>
    <w:rsid w:val="000456FA"/>
    <w:rPr>
      <w:sz w:val="20"/>
      <w:szCs w:val="20"/>
    </w:rPr>
  </w:style>
  <w:style w:type="character" w:styleId="FootnoteReference">
    <w:name w:val="footnote reference"/>
    <w:basedOn w:val="DefaultParagraphFont"/>
    <w:uiPriority w:val="99"/>
    <w:semiHidden/>
    <w:unhideWhenUsed/>
    <w:rsid w:val="000456FA"/>
    <w:rPr>
      <w:vertAlign w:val="superscript"/>
    </w:rPr>
  </w:style>
  <w:style w:type="paragraph" w:styleId="NormalWeb">
    <w:name w:val="Normal (Web)"/>
    <w:basedOn w:val="Normal"/>
    <w:uiPriority w:val="99"/>
    <w:semiHidden/>
    <w:unhideWhenUsed/>
    <w:rsid w:val="000456FA"/>
  </w:style>
  <w:style w:type="character" w:styleId="EndnoteReference">
    <w:name w:val="endnote reference"/>
    <w:basedOn w:val="DefaultParagraphFont"/>
    <w:uiPriority w:val="99"/>
    <w:semiHidden/>
    <w:unhideWhenUsed/>
    <w:rsid w:val="000456FA"/>
    <w:rPr>
      <w:vertAlign w:val="superscript"/>
    </w:rPr>
  </w:style>
  <w:style w:type="character" w:styleId="FollowedHyperlink">
    <w:name w:val="FollowedHyperlink"/>
    <w:basedOn w:val="DefaultParagraphFont"/>
    <w:uiPriority w:val="99"/>
    <w:semiHidden/>
    <w:unhideWhenUsed/>
    <w:rsid w:val="000456FA"/>
    <w:rPr>
      <w:color w:val="800080" w:themeColor="followedHyperlink"/>
      <w:u w:val="single"/>
    </w:rPr>
  </w:style>
  <w:style w:type="paragraph" w:customStyle="1" w:styleId="Prayer-space">
    <w:name w:val="Prayer-space"/>
    <w:basedOn w:val="Prayer"/>
    <w:qFormat/>
    <w:rsid w:val="00915BB9"/>
    <w:pPr>
      <w:spacing w:after="240"/>
    </w:pPr>
  </w:style>
  <w:style w:type="paragraph" w:customStyle="1" w:styleId="Normal-Bib">
    <w:name w:val="Normal-Bib"/>
    <w:basedOn w:val="Insertion"/>
    <w:qFormat/>
    <w:rsid w:val="00102167"/>
    <w:pPr>
      <w:spacing w:before="0" w:after="140"/>
    </w:pPr>
  </w:style>
  <w:style w:type="paragraph" w:customStyle="1" w:styleId="Scripture-no-space">
    <w:name w:val="Scripture-no-space"/>
    <w:basedOn w:val="Scripture"/>
    <w:qFormat/>
    <w:rsid w:val="000456FA"/>
    <w:pPr>
      <w:spacing w:after="0"/>
    </w:pPr>
  </w:style>
  <w:style w:type="paragraph" w:styleId="Caption">
    <w:name w:val="caption"/>
    <w:basedOn w:val="Normal"/>
    <w:next w:val="Normal"/>
    <w:uiPriority w:val="35"/>
    <w:unhideWhenUsed/>
    <w:qFormat/>
    <w:rsid w:val="007932D9"/>
    <w:rPr>
      <w:rFonts w:ascii="Arial" w:hAnsi="Arial"/>
      <w:b/>
      <w:bCs/>
      <w:noProof/>
      <w:color w:val="000000" w:themeColor="text1"/>
      <w:sz w:val="16"/>
      <w:szCs w:val="18"/>
    </w:rPr>
  </w:style>
  <w:style w:type="paragraph" w:customStyle="1" w:styleId="Footnote">
    <w:name w:val="Footnote"/>
    <w:basedOn w:val="NormalWeb"/>
    <w:qFormat/>
    <w:rsid w:val="00A07414"/>
    <w:pPr>
      <w:ind w:left="180" w:hanging="180"/>
    </w:pPr>
    <w:rPr>
      <w:rFonts w:ascii="Helvetica" w:eastAsia="Times New Roman" w:hAnsi="Helvetica"/>
      <w:sz w:val="17"/>
    </w:rPr>
  </w:style>
  <w:style w:type="paragraph" w:customStyle="1" w:styleId="Dialog">
    <w:name w:val="Dialog"/>
    <w:basedOn w:val="Normal"/>
    <w:link w:val="DialogChar"/>
    <w:qFormat/>
    <w:rsid w:val="000456FA"/>
    <w:pPr>
      <w:spacing w:after="80"/>
      <w:ind w:left="1440" w:hanging="1440"/>
    </w:pPr>
    <w:rPr>
      <w:szCs w:val="22"/>
    </w:rPr>
  </w:style>
  <w:style w:type="character" w:customStyle="1" w:styleId="DialogChar">
    <w:name w:val="Dialog Char"/>
    <w:basedOn w:val="DefaultParagraphFont"/>
    <w:link w:val="Dialog"/>
    <w:rsid w:val="000456FA"/>
    <w:rPr>
      <w:szCs w:val="22"/>
    </w:rPr>
  </w:style>
  <w:style w:type="paragraph" w:customStyle="1" w:styleId="Quote-Box">
    <w:name w:val="Quote-Box"/>
    <w:basedOn w:val="Normal"/>
    <w:qFormat/>
    <w:rsid w:val="000456FA"/>
    <w:pPr>
      <w:pBdr>
        <w:top w:val="single" w:sz="4" w:space="1" w:color="auto" w:shadow="1"/>
        <w:left w:val="single" w:sz="4" w:space="4" w:color="auto" w:shadow="1"/>
        <w:bottom w:val="single" w:sz="4" w:space="1" w:color="auto" w:shadow="1"/>
        <w:right w:val="single" w:sz="4" w:space="4" w:color="auto" w:shadow="1"/>
      </w:pBdr>
      <w:ind w:left="1440" w:right="1440"/>
    </w:pPr>
    <w:rPr>
      <w:rFonts w:eastAsia="Times New Roman"/>
      <w:vertAlign w:val="superscript"/>
    </w:rPr>
  </w:style>
  <w:style w:type="paragraph" w:customStyle="1" w:styleId="QuoteIndented">
    <w:name w:val="QuoteIndented"/>
    <w:basedOn w:val="Normal-Bib"/>
    <w:qFormat/>
    <w:rsid w:val="000456FA"/>
    <w:pPr>
      <w:ind w:left="720" w:right="720"/>
    </w:pPr>
  </w:style>
  <w:style w:type="paragraph" w:customStyle="1" w:styleId="INAUDIBLE">
    <w:name w:val="INAUDIBLE"/>
    <w:basedOn w:val="Normal-Bib"/>
    <w:link w:val="INAUDIBLEChar"/>
    <w:autoRedefine/>
    <w:qFormat/>
    <w:rsid w:val="00B11291"/>
    <w:rPr>
      <w:rFonts w:ascii="Helvetica" w:hAnsi="Helvetica"/>
      <w:caps/>
      <w:sz w:val="17"/>
    </w:rPr>
  </w:style>
  <w:style w:type="character" w:customStyle="1" w:styleId="INAUDIBLEChar">
    <w:name w:val="INAUDIBLE Char"/>
    <w:basedOn w:val="DefaultParagraphFont"/>
    <w:link w:val="INAUDIBLE"/>
    <w:rsid w:val="00B11291"/>
    <w:rPr>
      <w:rFonts w:ascii="Helvetica" w:hAnsi="Helvetica"/>
      <w:caps/>
      <w:sz w:val="17"/>
      <w:szCs w:val="22"/>
    </w:rPr>
  </w:style>
  <w:style w:type="paragraph" w:customStyle="1" w:styleId="Photo">
    <w:name w:val="Photo"/>
    <w:basedOn w:val="Normal-Bib"/>
    <w:qFormat/>
    <w:rsid w:val="000456FA"/>
    <w:rPr>
      <w:rFonts w:ascii="Tw Cen MT" w:hAnsi="Tw Cen MT"/>
      <w:smallCaps/>
      <w:sz w:val="22"/>
    </w:rPr>
  </w:style>
  <w:style w:type="character" w:customStyle="1" w:styleId="text">
    <w:name w:val="text"/>
    <w:basedOn w:val="DefaultParagraphFont"/>
    <w:rsid w:val="000456FA"/>
  </w:style>
  <w:style w:type="paragraph" w:customStyle="1" w:styleId="Verse">
    <w:name w:val="Verse"/>
    <w:basedOn w:val="Normal-Bib"/>
    <w:qFormat/>
    <w:rsid w:val="000456FA"/>
  </w:style>
  <w:style w:type="paragraph" w:styleId="EndnoteText">
    <w:name w:val="endnote text"/>
    <w:basedOn w:val="Normal"/>
    <w:link w:val="EndnoteTextChar"/>
    <w:uiPriority w:val="99"/>
    <w:unhideWhenUsed/>
    <w:rsid w:val="000552D8"/>
    <w:rPr>
      <w:rFonts w:ascii="Helvetica" w:hAnsi="Helvetica"/>
      <w:sz w:val="18"/>
      <w:szCs w:val="20"/>
    </w:rPr>
  </w:style>
  <w:style w:type="character" w:customStyle="1" w:styleId="EndnoteTextChar">
    <w:name w:val="Endnote Text Char"/>
    <w:basedOn w:val="DefaultParagraphFont"/>
    <w:link w:val="EndnoteText"/>
    <w:uiPriority w:val="99"/>
    <w:rsid w:val="000552D8"/>
    <w:rPr>
      <w:rFonts w:ascii="Helvetica" w:hAnsi="Helvetica"/>
      <w:sz w:val="18"/>
      <w:szCs w:val="20"/>
    </w:rPr>
  </w:style>
  <w:style w:type="paragraph" w:styleId="ListParagraph">
    <w:name w:val="List Paragraph"/>
    <w:basedOn w:val="Normal"/>
    <w:uiPriority w:val="34"/>
    <w:qFormat/>
    <w:rsid w:val="000456FA"/>
    <w:pPr>
      <w:ind w:left="720"/>
      <w:contextualSpacing/>
    </w:pPr>
  </w:style>
  <w:style w:type="table" w:styleId="TableGrid">
    <w:name w:val="Table Grid"/>
    <w:basedOn w:val="TableNormal"/>
    <w:uiPriority w:val="59"/>
    <w:rsid w:val="0053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2144"/>
    <w:rPr>
      <w:sz w:val="16"/>
      <w:szCs w:val="16"/>
    </w:rPr>
  </w:style>
  <w:style w:type="paragraph" w:styleId="CommentText">
    <w:name w:val="annotation text"/>
    <w:basedOn w:val="Normal"/>
    <w:link w:val="CommentTextChar"/>
    <w:uiPriority w:val="99"/>
    <w:semiHidden/>
    <w:unhideWhenUsed/>
    <w:rsid w:val="003E2144"/>
    <w:rPr>
      <w:sz w:val="20"/>
      <w:szCs w:val="20"/>
    </w:rPr>
  </w:style>
  <w:style w:type="character" w:customStyle="1" w:styleId="CommentTextChar">
    <w:name w:val="Comment Text Char"/>
    <w:basedOn w:val="DefaultParagraphFont"/>
    <w:link w:val="CommentText"/>
    <w:uiPriority w:val="99"/>
    <w:semiHidden/>
    <w:rsid w:val="003E2144"/>
    <w:rPr>
      <w:sz w:val="20"/>
      <w:szCs w:val="20"/>
    </w:rPr>
  </w:style>
  <w:style w:type="paragraph" w:styleId="CommentSubject">
    <w:name w:val="annotation subject"/>
    <w:basedOn w:val="CommentText"/>
    <w:next w:val="CommentText"/>
    <w:link w:val="CommentSubjectChar"/>
    <w:uiPriority w:val="99"/>
    <w:semiHidden/>
    <w:unhideWhenUsed/>
    <w:rsid w:val="003E2144"/>
    <w:rPr>
      <w:b/>
      <w:bCs/>
    </w:rPr>
  </w:style>
  <w:style w:type="character" w:customStyle="1" w:styleId="CommentSubjectChar">
    <w:name w:val="Comment Subject Char"/>
    <w:basedOn w:val="CommentTextChar"/>
    <w:link w:val="CommentSubject"/>
    <w:uiPriority w:val="99"/>
    <w:semiHidden/>
    <w:rsid w:val="003E21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83419">
      <w:bodyDiv w:val="1"/>
      <w:marLeft w:val="0"/>
      <w:marRight w:val="0"/>
      <w:marTop w:val="0"/>
      <w:marBottom w:val="0"/>
      <w:divBdr>
        <w:top w:val="none" w:sz="0" w:space="0" w:color="auto"/>
        <w:left w:val="none" w:sz="0" w:space="0" w:color="auto"/>
        <w:bottom w:val="none" w:sz="0" w:space="0" w:color="auto"/>
        <w:right w:val="none" w:sz="0" w:space="0" w:color="auto"/>
      </w:divBdr>
    </w:div>
    <w:div w:id="529072519">
      <w:bodyDiv w:val="1"/>
      <w:marLeft w:val="0"/>
      <w:marRight w:val="0"/>
      <w:marTop w:val="0"/>
      <w:marBottom w:val="0"/>
      <w:divBdr>
        <w:top w:val="none" w:sz="0" w:space="0" w:color="auto"/>
        <w:left w:val="none" w:sz="0" w:space="0" w:color="auto"/>
        <w:bottom w:val="none" w:sz="0" w:space="0" w:color="auto"/>
        <w:right w:val="none" w:sz="0" w:space="0" w:color="auto"/>
      </w:divBdr>
    </w:div>
    <w:div w:id="596863305">
      <w:bodyDiv w:val="1"/>
      <w:marLeft w:val="0"/>
      <w:marRight w:val="0"/>
      <w:marTop w:val="0"/>
      <w:marBottom w:val="0"/>
      <w:divBdr>
        <w:top w:val="none" w:sz="0" w:space="0" w:color="auto"/>
        <w:left w:val="none" w:sz="0" w:space="0" w:color="auto"/>
        <w:bottom w:val="none" w:sz="0" w:space="0" w:color="auto"/>
        <w:right w:val="none" w:sz="0" w:space="0" w:color="auto"/>
      </w:divBdr>
    </w:div>
    <w:div w:id="743837788">
      <w:bodyDiv w:val="1"/>
      <w:marLeft w:val="0"/>
      <w:marRight w:val="0"/>
      <w:marTop w:val="0"/>
      <w:marBottom w:val="0"/>
      <w:divBdr>
        <w:top w:val="none" w:sz="0" w:space="0" w:color="auto"/>
        <w:left w:val="none" w:sz="0" w:space="0" w:color="auto"/>
        <w:bottom w:val="none" w:sz="0" w:space="0" w:color="auto"/>
        <w:right w:val="none" w:sz="0" w:space="0" w:color="auto"/>
      </w:divBdr>
    </w:div>
    <w:div w:id="793451713">
      <w:bodyDiv w:val="1"/>
      <w:marLeft w:val="0"/>
      <w:marRight w:val="0"/>
      <w:marTop w:val="0"/>
      <w:marBottom w:val="0"/>
      <w:divBdr>
        <w:top w:val="none" w:sz="0" w:space="0" w:color="auto"/>
        <w:left w:val="none" w:sz="0" w:space="0" w:color="auto"/>
        <w:bottom w:val="none" w:sz="0" w:space="0" w:color="auto"/>
        <w:right w:val="none" w:sz="0" w:space="0" w:color="auto"/>
      </w:divBdr>
    </w:div>
    <w:div w:id="855270253">
      <w:bodyDiv w:val="1"/>
      <w:marLeft w:val="0"/>
      <w:marRight w:val="0"/>
      <w:marTop w:val="0"/>
      <w:marBottom w:val="0"/>
      <w:divBdr>
        <w:top w:val="none" w:sz="0" w:space="0" w:color="auto"/>
        <w:left w:val="none" w:sz="0" w:space="0" w:color="auto"/>
        <w:bottom w:val="none" w:sz="0" w:space="0" w:color="auto"/>
        <w:right w:val="none" w:sz="0" w:space="0" w:color="auto"/>
      </w:divBdr>
      <w:divsChild>
        <w:div w:id="698359574">
          <w:marLeft w:val="0"/>
          <w:marRight w:val="0"/>
          <w:marTop w:val="0"/>
          <w:marBottom w:val="0"/>
          <w:divBdr>
            <w:top w:val="none" w:sz="0" w:space="0" w:color="auto"/>
            <w:left w:val="none" w:sz="0" w:space="0" w:color="auto"/>
            <w:bottom w:val="none" w:sz="0" w:space="0" w:color="auto"/>
            <w:right w:val="none" w:sz="0" w:space="0" w:color="auto"/>
          </w:divBdr>
        </w:div>
      </w:divsChild>
    </w:div>
    <w:div w:id="902909813">
      <w:bodyDiv w:val="1"/>
      <w:marLeft w:val="0"/>
      <w:marRight w:val="0"/>
      <w:marTop w:val="0"/>
      <w:marBottom w:val="0"/>
      <w:divBdr>
        <w:top w:val="none" w:sz="0" w:space="0" w:color="auto"/>
        <w:left w:val="none" w:sz="0" w:space="0" w:color="auto"/>
        <w:bottom w:val="none" w:sz="0" w:space="0" w:color="auto"/>
        <w:right w:val="none" w:sz="0" w:space="0" w:color="auto"/>
      </w:divBdr>
    </w:div>
    <w:div w:id="991981344">
      <w:bodyDiv w:val="1"/>
      <w:marLeft w:val="0"/>
      <w:marRight w:val="0"/>
      <w:marTop w:val="0"/>
      <w:marBottom w:val="0"/>
      <w:divBdr>
        <w:top w:val="none" w:sz="0" w:space="0" w:color="auto"/>
        <w:left w:val="none" w:sz="0" w:space="0" w:color="auto"/>
        <w:bottom w:val="none" w:sz="0" w:space="0" w:color="auto"/>
        <w:right w:val="none" w:sz="0" w:space="0" w:color="auto"/>
      </w:divBdr>
    </w:div>
    <w:div w:id="1041831271">
      <w:bodyDiv w:val="1"/>
      <w:marLeft w:val="0"/>
      <w:marRight w:val="0"/>
      <w:marTop w:val="0"/>
      <w:marBottom w:val="0"/>
      <w:divBdr>
        <w:top w:val="none" w:sz="0" w:space="0" w:color="auto"/>
        <w:left w:val="none" w:sz="0" w:space="0" w:color="auto"/>
        <w:bottom w:val="none" w:sz="0" w:space="0" w:color="auto"/>
        <w:right w:val="none" w:sz="0" w:space="0" w:color="auto"/>
      </w:divBdr>
    </w:div>
    <w:div w:id="1177574273">
      <w:bodyDiv w:val="1"/>
      <w:marLeft w:val="0"/>
      <w:marRight w:val="0"/>
      <w:marTop w:val="0"/>
      <w:marBottom w:val="0"/>
      <w:divBdr>
        <w:top w:val="none" w:sz="0" w:space="0" w:color="auto"/>
        <w:left w:val="none" w:sz="0" w:space="0" w:color="auto"/>
        <w:bottom w:val="none" w:sz="0" w:space="0" w:color="auto"/>
        <w:right w:val="none" w:sz="0" w:space="0" w:color="auto"/>
      </w:divBdr>
    </w:div>
    <w:div w:id="1185171614">
      <w:bodyDiv w:val="1"/>
      <w:marLeft w:val="0"/>
      <w:marRight w:val="0"/>
      <w:marTop w:val="0"/>
      <w:marBottom w:val="0"/>
      <w:divBdr>
        <w:top w:val="none" w:sz="0" w:space="0" w:color="auto"/>
        <w:left w:val="none" w:sz="0" w:space="0" w:color="auto"/>
        <w:bottom w:val="none" w:sz="0" w:space="0" w:color="auto"/>
        <w:right w:val="none" w:sz="0" w:space="0" w:color="auto"/>
      </w:divBdr>
      <w:divsChild>
        <w:div w:id="279066977">
          <w:marLeft w:val="0"/>
          <w:marRight w:val="0"/>
          <w:marTop w:val="0"/>
          <w:marBottom w:val="0"/>
          <w:divBdr>
            <w:top w:val="none" w:sz="0" w:space="0" w:color="auto"/>
            <w:left w:val="none" w:sz="0" w:space="0" w:color="auto"/>
            <w:bottom w:val="none" w:sz="0" w:space="0" w:color="auto"/>
            <w:right w:val="none" w:sz="0" w:space="0" w:color="auto"/>
          </w:divBdr>
        </w:div>
      </w:divsChild>
    </w:div>
    <w:div w:id="1187981020">
      <w:bodyDiv w:val="1"/>
      <w:marLeft w:val="0"/>
      <w:marRight w:val="0"/>
      <w:marTop w:val="0"/>
      <w:marBottom w:val="0"/>
      <w:divBdr>
        <w:top w:val="none" w:sz="0" w:space="0" w:color="auto"/>
        <w:left w:val="none" w:sz="0" w:space="0" w:color="auto"/>
        <w:bottom w:val="none" w:sz="0" w:space="0" w:color="auto"/>
        <w:right w:val="none" w:sz="0" w:space="0" w:color="auto"/>
      </w:divBdr>
      <w:divsChild>
        <w:div w:id="2132044736">
          <w:marLeft w:val="0"/>
          <w:marRight w:val="0"/>
          <w:marTop w:val="0"/>
          <w:marBottom w:val="0"/>
          <w:divBdr>
            <w:top w:val="none" w:sz="0" w:space="0" w:color="auto"/>
            <w:left w:val="none" w:sz="0" w:space="0" w:color="auto"/>
            <w:bottom w:val="none" w:sz="0" w:space="0" w:color="auto"/>
            <w:right w:val="none" w:sz="0" w:space="0" w:color="auto"/>
          </w:divBdr>
        </w:div>
      </w:divsChild>
    </w:div>
    <w:div w:id="1246917474">
      <w:bodyDiv w:val="1"/>
      <w:marLeft w:val="0"/>
      <w:marRight w:val="0"/>
      <w:marTop w:val="0"/>
      <w:marBottom w:val="0"/>
      <w:divBdr>
        <w:top w:val="none" w:sz="0" w:space="0" w:color="auto"/>
        <w:left w:val="none" w:sz="0" w:space="0" w:color="auto"/>
        <w:bottom w:val="none" w:sz="0" w:space="0" w:color="auto"/>
        <w:right w:val="none" w:sz="0" w:space="0" w:color="auto"/>
      </w:divBdr>
    </w:div>
    <w:div w:id="1308558208">
      <w:bodyDiv w:val="1"/>
      <w:marLeft w:val="0"/>
      <w:marRight w:val="0"/>
      <w:marTop w:val="0"/>
      <w:marBottom w:val="0"/>
      <w:divBdr>
        <w:top w:val="none" w:sz="0" w:space="0" w:color="auto"/>
        <w:left w:val="none" w:sz="0" w:space="0" w:color="auto"/>
        <w:bottom w:val="none" w:sz="0" w:space="0" w:color="auto"/>
        <w:right w:val="none" w:sz="0" w:space="0" w:color="auto"/>
      </w:divBdr>
    </w:div>
    <w:div w:id="1314987817">
      <w:bodyDiv w:val="1"/>
      <w:marLeft w:val="0"/>
      <w:marRight w:val="0"/>
      <w:marTop w:val="0"/>
      <w:marBottom w:val="0"/>
      <w:divBdr>
        <w:top w:val="none" w:sz="0" w:space="0" w:color="auto"/>
        <w:left w:val="none" w:sz="0" w:space="0" w:color="auto"/>
        <w:bottom w:val="none" w:sz="0" w:space="0" w:color="auto"/>
        <w:right w:val="none" w:sz="0" w:space="0" w:color="auto"/>
      </w:divBdr>
    </w:div>
    <w:div w:id="1432314448">
      <w:bodyDiv w:val="1"/>
      <w:marLeft w:val="0"/>
      <w:marRight w:val="0"/>
      <w:marTop w:val="0"/>
      <w:marBottom w:val="0"/>
      <w:divBdr>
        <w:top w:val="none" w:sz="0" w:space="0" w:color="auto"/>
        <w:left w:val="none" w:sz="0" w:space="0" w:color="auto"/>
        <w:bottom w:val="none" w:sz="0" w:space="0" w:color="auto"/>
        <w:right w:val="none" w:sz="0" w:space="0" w:color="auto"/>
      </w:divBdr>
    </w:div>
    <w:div w:id="1498612505">
      <w:bodyDiv w:val="1"/>
      <w:marLeft w:val="0"/>
      <w:marRight w:val="0"/>
      <w:marTop w:val="0"/>
      <w:marBottom w:val="0"/>
      <w:divBdr>
        <w:top w:val="none" w:sz="0" w:space="0" w:color="auto"/>
        <w:left w:val="none" w:sz="0" w:space="0" w:color="auto"/>
        <w:bottom w:val="none" w:sz="0" w:space="0" w:color="auto"/>
        <w:right w:val="none" w:sz="0" w:space="0" w:color="auto"/>
      </w:divBdr>
      <w:divsChild>
        <w:div w:id="506094551">
          <w:marLeft w:val="0"/>
          <w:marRight w:val="0"/>
          <w:marTop w:val="0"/>
          <w:marBottom w:val="0"/>
          <w:divBdr>
            <w:top w:val="none" w:sz="0" w:space="0" w:color="auto"/>
            <w:left w:val="none" w:sz="0" w:space="0" w:color="auto"/>
            <w:bottom w:val="none" w:sz="0" w:space="0" w:color="auto"/>
            <w:right w:val="none" w:sz="0" w:space="0" w:color="auto"/>
          </w:divBdr>
        </w:div>
      </w:divsChild>
    </w:div>
    <w:div w:id="1536430086">
      <w:bodyDiv w:val="1"/>
      <w:marLeft w:val="0"/>
      <w:marRight w:val="0"/>
      <w:marTop w:val="0"/>
      <w:marBottom w:val="0"/>
      <w:divBdr>
        <w:top w:val="none" w:sz="0" w:space="0" w:color="auto"/>
        <w:left w:val="none" w:sz="0" w:space="0" w:color="auto"/>
        <w:bottom w:val="none" w:sz="0" w:space="0" w:color="auto"/>
        <w:right w:val="none" w:sz="0" w:space="0" w:color="auto"/>
      </w:divBdr>
      <w:divsChild>
        <w:div w:id="1020282310">
          <w:marLeft w:val="0"/>
          <w:marRight w:val="0"/>
          <w:marTop w:val="0"/>
          <w:marBottom w:val="0"/>
          <w:divBdr>
            <w:top w:val="none" w:sz="0" w:space="0" w:color="auto"/>
            <w:left w:val="none" w:sz="0" w:space="0" w:color="auto"/>
            <w:bottom w:val="none" w:sz="0" w:space="0" w:color="auto"/>
            <w:right w:val="none" w:sz="0" w:space="0" w:color="auto"/>
          </w:divBdr>
        </w:div>
      </w:divsChild>
    </w:div>
    <w:div w:id="1593970165">
      <w:bodyDiv w:val="1"/>
      <w:marLeft w:val="0"/>
      <w:marRight w:val="0"/>
      <w:marTop w:val="0"/>
      <w:marBottom w:val="0"/>
      <w:divBdr>
        <w:top w:val="none" w:sz="0" w:space="0" w:color="auto"/>
        <w:left w:val="none" w:sz="0" w:space="0" w:color="auto"/>
        <w:bottom w:val="none" w:sz="0" w:space="0" w:color="auto"/>
        <w:right w:val="none" w:sz="0" w:space="0" w:color="auto"/>
      </w:divBdr>
    </w:div>
    <w:div w:id="1638024308">
      <w:bodyDiv w:val="1"/>
      <w:marLeft w:val="0"/>
      <w:marRight w:val="0"/>
      <w:marTop w:val="0"/>
      <w:marBottom w:val="0"/>
      <w:divBdr>
        <w:top w:val="none" w:sz="0" w:space="0" w:color="auto"/>
        <w:left w:val="none" w:sz="0" w:space="0" w:color="auto"/>
        <w:bottom w:val="none" w:sz="0" w:space="0" w:color="auto"/>
        <w:right w:val="none" w:sz="0" w:space="0" w:color="auto"/>
      </w:divBdr>
      <w:divsChild>
        <w:div w:id="1026448406">
          <w:marLeft w:val="0"/>
          <w:marRight w:val="0"/>
          <w:marTop w:val="0"/>
          <w:marBottom w:val="0"/>
          <w:divBdr>
            <w:top w:val="none" w:sz="0" w:space="0" w:color="auto"/>
            <w:left w:val="none" w:sz="0" w:space="0" w:color="auto"/>
            <w:bottom w:val="none" w:sz="0" w:space="0" w:color="auto"/>
            <w:right w:val="none" w:sz="0" w:space="0" w:color="auto"/>
          </w:divBdr>
        </w:div>
      </w:divsChild>
    </w:div>
    <w:div w:id="1719471975">
      <w:bodyDiv w:val="1"/>
      <w:marLeft w:val="0"/>
      <w:marRight w:val="0"/>
      <w:marTop w:val="0"/>
      <w:marBottom w:val="0"/>
      <w:divBdr>
        <w:top w:val="none" w:sz="0" w:space="0" w:color="auto"/>
        <w:left w:val="none" w:sz="0" w:space="0" w:color="auto"/>
        <w:bottom w:val="none" w:sz="0" w:space="0" w:color="auto"/>
        <w:right w:val="none" w:sz="0" w:space="0" w:color="auto"/>
      </w:divBdr>
      <w:divsChild>
        <w:div w:id="1958754564">
          <w:marLeft w:val="0"/>
          <w:marRight w:val="0"/>
          <w:marTop w:val="0"/>
          <w:marBottom w:val="0"/>
          <w:divBdr>
            <w:top w:val="none" w:sz="0" w:space="0" w:color="auto"/>
            <w:left w:val="none" w:sz="0" w:space="0" w:color="auto"/>
            <w:bottom w:val="none" w:sz="0" w:space="0" w:color="auto"/>
            <w:right w:val="none" w:sz="0" w:space="0" w:color="auto"/>
          </w:divBdr>
        </w:div>
      </w:divsChild>
    </w:div>
    <w:div w:id="1733772591">
      <w:bodyDiv w:val="1"/>
      <w:marLeft w:val="0"/>
      <w:marRight w:val="0"/>
      <w:marTop w:val="0"/>
      <w:marBottom w:val="0"/>
      <w:divBdr>
        <w:top w:val="none" w:sz="0" w:space="0" w:color="auto"/>
        <w:left w:val="none" w:sz="0" w:space="0" w:color="auto"/>
        <w:bottom w:val="none" w:sz="0" w:space="0" w:color="auto"/>
        <w:right w:val="none" w:sz="0" w:space="0" w:color="auto"/>
      </w:divBdr>
    </w:div>
    <w:div w:id="1791782145">
      <w:bodyDiv w:val="1"/>
      <w:marLeft w:val="0"/>
      <w:marRight w:val="0"/>
      <w:marTop w:val="0"/>
      <w:marBottom w:val="0"/>
      <w:divBdr>
        <w:top w:val="none" w:sz="0" w:space="0" w:color="auto"/>
        <w:left w:val="none" w:sz="0" w:space="0" w:color="auto"/>
        <w:bottom w:val="none" w:sz="0" w:space="0" w:color="auto"/>
        <w:right w:val="none" w:sz="0" w:space="0" w:color="auto"/>
      </w:divBdr>
      <w:divsChild>
        <w:div w:id="468328493">
          <w:marLeft w:val="0"/>
          <w:marRight w:val="0"/>
          <w:marTop w:val="0"/>
          <w:marBottom w:val="0"/>
          <w:divBdr>
            <w:top w:val="none" w:sz="0" w:space="0" w:color="auto"/>
            <w:left w:val="none" w:sz="0" w:space="0" w:color="auto"/>
            <w:bottom w:val="none" w:sz="0" w:space="0" w:color="auto"/>
            <w:right w:val="none" w:sz="0" w:space="0" w:color="auto"/>
          </w:divBdr>
        </w:div>
      </w:divsChild>
    </w:div>
    <w:div w:id="1840996071">
      <w:bodyDiv w:val="1"/>
      <w:marLeft w:val="0"/>
      <w:marRight w:val="0"/>
      <w:marTop w:val="0"/>
      <w:marBottom w:val="0"/>
      <w:divBdr>
        <w:top w:val="none" w:sz="0" w:space="0" w:color="auto"/>
        <w:left w:val="none" w:sz="0" w:space="0" w:color="auto"/>
        <w:bottom w:val="none" w:sz="0" w:space="0" w:color="auto"/>
        <w:right w:val="none" w:sz="0" w:space="0" w:color="auto"/>
      </w:divBdr>
    </w:div>
    <w:div w:id="1908147729">
      <w:bodyDiv w:val="1"/>
      <w:marLeft w:val="0"/>
      <w:marRight w:val="0"/>
      <w:marTop w:val="0"/>
      <w:marBottom w:val="0"/>
      <w:divBdr>
        <w:top w:val="none" w:sz="0" w:space="0" w:color="auto"/>
        <w:left w:val="none" w:sz="0" w:space="0" w:color="auto"/>
        <w:bottom w:val="none" w:sz="0" w:space="0" w:color="auto"/>
        <w:right w:val="none" w:sz="0" w:space="0" w:color="auto"/>
      </w:divBdr>
    </w:div>
    <w:div w:id="1994750012">
      <w:bodyDiv w:val="1"/>
      <w:marLeft w:val="0"/>
      <w:marRight w:val="0"/>
      <w:marTop w:val="0"/>
      <w:marBottom w:val="0"/>
      <w:divBdr>
        <w:top w:val="none" w:sz="0" w:space="0" w:color="auto"/>
        <w:left w:val="none" w:sz="0" w:space="0" w:color="auto"/>
        <w:bottom w:val="none" w:sz="0" w:space="0" w:color="auto"/>
        <w:right w:val="none" w:sz="0" w:space="0" w:color="auto"/>
      </w:divBdr>
    </w:div>
    <w:div w:id="2098212703">
      <w:bodyDiv w:val="1"/>
      <w:marLeft w:val="0"/>
      <w:marRight w:val="0"/>
      <w:marTop w:val="0"/>
      <w:marBottom w:val="0"/>
      <w:divBdr>
        <w:top w:val="none" w:sz="0" w:space="0" w:color="auto"/>
        <w:left w:val="none" w:sz="0" w:space="0" w:color="auto"/>
        <w:bottom w:val="none" w:sz="0" w:space="0" w:color="auto"/>
        <w:right w:val="none" w:sz="0" w:space="0" w:color="auto"/>
      </w:divBdr>
      <w:divsChild>
        <w:div w:id="1553884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classic.biblegateway.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hyperlink" Target="https://youtu.be/izmXIs53m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vimeo.com/50682667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soundcloud.com/cfdowningtown/the-reality-of-hell-and-the-hope-in-jesus-13121"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Turner\Documents\Custom%20Office%20Templates\2021%20Serm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D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E1476-845C-423D-BD13-3AF39985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 Sermon Template.dotx</Template>
  <TotalTime>1785</TotalTime>
  <Pages>10</Pages>
  <Words>4918</Words>
  <Characters>28035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The Reality of Hell and the Hope in Jesus</vt:lpstr>
    </vt:vector>
  </TitlesOfParts>
  <Manager>JETurner/Transcriber</Manager>
  <Company>Calvary Fellowship, Downingtown PA</Company>
  <LinksUpToDate>false</LinksUpToDate>
  <CharactersWithSpaces>32888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Reality of Hell and the Hope in Jesus</dc:title>
  <dc:subject>listen to Jesus - Hell is real</dc:subject>
  <dc:creator>JETurner</dc:creator>
  <cp:keywords>Hell, Jesus, only way, listen, warn, judgment</cp:keywords>
  <cp:lastModifiedBy>JETurner</cp:lastModifiedBy>
  <cp:revision>77</cp:revision>
  <cp:lastPrinted>2021-02-03T22:34:00Z</cp:lastPrinted>
  <dcterms:created xsi:type="dcterms:W3CDTF">2021-01-31T22:28:00Z</dcterms:created>
  <dcterms:modified xsi:type="dcterms:W3CDTF">2021-02-03T22:38:00Z</dcterms:modified>
</cp:coreProperties>
</file>